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360"/>
        <w:gridCol w:w="3762"/>
        <w:gridCol w:w="144"/>
        <w:gridCol w:w="432"/>
        <w:gridCol w:w="252"/>
        <w:gridCol w:w="324"/>
        <w:gridCol w:w="4176"/>
        <w:gridCol w:w="198"/>
        <w:gridCol w:w="378"/>
        <w:gridCol w:w="198"/>
        <w:gridCol w:w="378"/>
        <w:gridCol w:w="198"/>
        <w:gridCol w:w="4032"/>
      </w:tblGrid>
      <w:tr w:rsidR="002E3C1A" w:rsidRPr="009344C6" w14:paraId="4E2F02CB" w14:textId="77777777" w:rsidTr="00415FB7">
        <w:trPr>
          <w:gridBefore w:val="1"/>
          <w:wBefore w:w="360" w:type="dxa"/>
          <w:trHeight w:hRule="exact" w:val="11340"/>
        </w:trPr>
        <w:tc>
          <w:tcPr>
            <w:tcW w:w="3762" w:type="dxa"/>
            <w:vAlign w:val="bottom"/>
          </w:tcPr>
          <w:tbl>
            <w:tblPr>
              <w:tblStyle w:val="TableLayout"/>
              <w:tblpPr w:leftFromText="180" w:rightFromText="180" w:horzAnchor="margin" w:tblpY="-720"/>
              <w:tblOverlap w:val="never"/>
              <w:tblW w:w="4032" w:type="dxa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2E3C1A" w:rsidRPr="0041517A" w14:paraId="7AB6A899" w14:textId="77777777" w:rsidTr="000A32A6">
              <w:trPr>
                <w:trHeight w:hRule="exact" w:val="6840"/>
              </w:trPr>
              <w:tc>
                <w:tcPr>
                  <w:tcW w:w="4032" w:type="dxa"/>
                </w:tcPr>
                <w:p w14:paraId="0943D09E" w14:textId="77777777" w:rsidR="004E3B38" w:rsidRPr="00661465" w:rsidRDefault="0058690D" w:rsidP="00661465">
                  <w:pPr>
                    <w:pStyle w:val="Heading2"/>
                    <w:spacing w:before="180" w:after="0"/>
                    <w:jc w:val="center"/>
                    <w:rPr>
                      <w:rFonts w:ascii="Calibri" w:hAnsi="Calibri" w:cs="Calibri"/>
                      <w:b/>
                      <w:color w:val="0000FF"/>
                      <w:sz w:val="32"/>
                      <w:szCs w:val="32"/>
                    </w:rPr>
                  </w:pPr>
                  <w:bookmarkStart w:id="0" w:name="OLE_LINK5"/>
                  <w:bookmarkStart w:id="1" w:name="OLE_LINK6"/>
                  <w:r w:rsidRPr="00661465">
                    <w:rPr>
                      <w:rFonts w:ascii="Calibri" w:hAnsi="Calibri" w:cs="Calibri"/>
                      <w:b/>
                      <w:color w:val="0000FF"/>
                      <w:sz w:val="32"/>
                      <w:szCs w:val="32"/>
                    </w:rPr>
                    <w:t>Board Members</w:t>
                  </w:r>
                </w:p>
                <w:bookmarkEnd w:id="0"/>
                <w:bookmarkEnd w:id="1"/>
                <w:p w14:paraId="03E87042" w14:textId="77777777" w:rsidR="005866CF" w:rsidRDefault="005866CF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  <w:sz w:val="24"/>
                      <w:szCs w:val="24"/>
                    </w:rPr>
                  </w:pPr>
                </w:p>
                <w:p w14:paraId="09A705DC" w14:textId="40239F75" w:rsidR="0058690D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  <w:sz w:val="24"/>
                      <w:szCs w:val="24"/>
                    </w:rPr>
                  </w:pPr>
                  <w:r w:rsidRPr="00C0533D">
                    <w:rPr>
                      <w:rFonts w:ascii="Calibri" w:hAnsi="Calibri" w:cs="Calibri"/>
                      <w:b/>
                      <w:color w:val="auto"/>
                      <w:sz w:val="24"/>
                      <w:szCs w:val="24"/>
                    </w:rPr>
                    <w:t>Officers</w:t>
                  </w:r>
                </w:p>
                <w:p w14:paraId="43E06307" w14:textId="77777777" w:rsidR="00415FB7" w:rsidRPr="00C0533D" w:rsidRDefault="00415FB7" w:rsidP="00415FB7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</w:rPr>
                    <w:t>Chairman of the Board</w:t>
                  </w:r>
                </w:p>
                <w:p w14:paraId="3FBD67EE" w14:textId="53458B1B" w:rsidR="00F65C0D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Dr. Jerrold Chadwick, Jr.</w:t>
                  </w:r>
                  <w:r w:rsidRPr="00C0533D">
                    <w:rPr>
                      <w:rFonts w:ascii="Calibri" w:hAnsi="Calibri" w:cs="Calibri"/>
                      <w:b/>
                      <w:color w:val="auto"/>
                    </w:rPr>
                    <w:t xml:space="preserve">  </w:t>
                  </w:r>
                </w:p>
                <w:p w14:paraId="61129F61" w14:textId="77777777" w:rsidR="00415FB7" w:rsidRPr="00C0533D" w:rsidRDefault="00415FB7" w:rsidP="00415FB7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b/>
                      <w:color w:val="auto"/>
                    </w:rPr>
                    <w:t xml:space="preserve">Vice </w:t>
                  </w:r>
                  <w:r>
                    <w:rPr>
                      <w:rFonts w:ascii="Calibri" w:hAnsi="Calibri" w:cs="Calibri"/>
                      <w:b/>
                      <w:color w:val="auto"/>
                    </w:rPr>
                    <w:t>Chairwoman</w:t>
                  </w:r>
                </w:p>
                <w:p w14:paraId="28D5E044" w14:textId="3009629A" w:rsidR="00F65C0D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Lindley Bucci</w:t>
                  </w:r>
                  <w:r w:rsidRPr="00C0533D">
                    <w:rPr>
                      <w:rFonts w:ascii="Calibri" w:hAnsi="Calibri" w:cs="Calibri"/>
                      <w:b/>
                      <w:color w:val="auto"/>
                    </w:rPr>
                    <w:t xml:space="preserve">  </w:t>
                  </w:r>
                </w:p>
                <w:p w14:paraId="16B6A8C1" w14:textId="77777777" w:rsidR="0058690D" w:rsidRPr="00C0533D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Terry McGowan</w:t>
                  </w:r>
                  <w:r w:rsidRPr="00C0533D">
                    <w:rPr>
                      <w:rFonts w:ascii="Calibri" w:hAnsi="Calibri" w:cs="Calibri"/>
                      <w:b/>
                      <w:color w:val="auto"/>
                    </w:rPr>
                    <w:t xml:space="preserve"> - Secretary</w:t>
                  </w:r>
                </w:p>
                <w:p w14:paraId="7874A4E3" w14:textId="77777777" w:rsidR="0058690D" w:rsidRPr="00C0533D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Daniel Kenney</w:t>
                  </w:r>
                  <w:r w:rsidRPr="00C0533D">
                    <w:rPr>
                      <w:rFonts w:ascii="Calibri" w:hAnsi="Calibri" w:cs="Calibri"/>
                      <w:b/>
                      <w:color w:val="auto"/>
                    </w:rPr>
                    <w:t xml:space="preserve"> – Treasurer</w:t>
                  </w:r>
                </w:p>
                <w:p w14:paraId="2DE6A22F" w14:textId="401D7D27" w:rsidR="0058690D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Paul Schwab</w:t>
                  </w:r>
                  <w:r w:rsidRPr="00C0533D">
                    <w:rPr>
                      <w:rFonts w:ascii="Calibri" w:hAnsi="Calibri" w:cs="Calibri"/>
                      <w:b/>
                      <w:color w:val="auto"/>
                    </w:rPr>
                    <w:t xml:space="preserve"> – Legal Counsel</w:t>
                  </w:r>
                </w:p>
                <w:p w14:paraId="465714A3" w14:textId="0EA06BC5" w:rsidR="00F65C0D" w:rsidRDefault="00F65C0D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</w:rPr>
                  </w:pPr>
                  <w:r w:rsidRPr="00F65C0D">
                    <w:rPr>
                      <w:rFonts w:ascii="Calibri" w:hAnsi="Calibri" w:cs="Calibri"/>
                      <w:color w:val="auto"/>
                    </w:rPr>
                    <w:t xml:space="preserve">Tasha </w:t>
                  </w:r>
                  <w:proofErr w:type="spellStart"/>
                  <w:r w:rsidRPr="00F65C0D">
                    <w:rPr>
                      <w:rFonts w:ascii="Calibri" w:hAnsi="Calibri" w:cs="Calibri"/>
                      <w:color w:val="auto"/>
                    </w:rPr>
                    <w:t>Museles</w:t>
                  </w:r>
                  <w:proofErr w:type="spellEnd"/>
                  <w:r>
                    <w:rPr>
                      <w:rFonts w:ascii="Calibri" w:hAnsi="Calibri" w:cs="Calibri"/>
                      <w:b/>
                      <w:color w:val="auto"/>
                    </w:rPr>
                    <w:t xml:space="preserve"> - President</w:t>
                  </w:r>
                </w:p>
                <w:p w14:paraId="03E8B986" w14:textId="50EBB407" w:rsidR="0018653F" w:rsidRDefault="005866CF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7D665624" w14:textId="5824145A" w:rsidR="005866CF" w:rsidRPr="005866CF" w:rsidRDefault="005866CF" w:rsidP="00661465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  <w:sz w:val="24"/>
                      <w:szCs w:val="24"/>
                    </w:rPr>
                  </w:pPr>
                  <w:r w:rsidRPr="005866CF">
                    <w:rPr>
                      <w:rFonts w:ascii="Calibri" w:hAnsi="Calibri" w:cs="Calibri"/>
                      <w:b/>
                      <w:color w:val="auto"/>
                      <w:sz w:val="24"/>
                      <w:szCs w:val="24"/>
                    </w:rPr>
                    <w:t>Board Members</w:t>
                  </w:r>
                </w:p>
                <w:p w14:paraId="602E93E7" w14:textId="344D2081" w:rsidR="00B276F5" w:rsidRDefault="00B276F5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Taylor Blades</w:t>
                  </w:r>
                </w:p>
                <w:p w14:paraId="0DE4B322" w14:textId="48C38055" w:rsidR="00B276F5" w:rsidRDefault="00B276F5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Bobby Cardoni</w:t>
                  </w:r>
                </w:p>
                <w:p w14:paraId="3B4D6C79" w14:textId="74BF0BA4" w:rsidR="0058690D" w:rsidRDefault="0058690D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John Carver III</w:t>
                  </w:r>
                </w:p>
                <w:p w14:paraId="463817E8" w14:textId="7193C52B" w:rsidR="00095332" w:rsidRPr="00C0533D" w:rsidRDefault="00095332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>Christopher Chadwick</w:t>
                  </w:r>
                </w:p>
                <w:p w14:paraId="24473793" w14:textId="77777777" w:rsidR="0058690D" w:rsidRPr="00C0533D" w:rsidRDefault="0058690D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Matt Cimino</w:t>
                  </w:r>
                </w:p>
                <w:p w14:paraId="3851BA60" w14:textId="019C4FD5" w:rsidR="0058690D" w:rsidRDefault="0058690D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Steve Coomes</w:t>
                  </w:r>
                </w:p>
                <w:p w14:paraId="3267C1FA" w14:textId="77777777" w:rsidR="0058690D" w:rsidRPr="00C0533D" w:rsidRDefault="0058690D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Karen Fernandez</w:t>
                  </w:r>
                </w:p>
                <w:p w14:paraId="1FB9A426" w14:textId="074BBED3" w:rsidR="0058690D" w:rsidRPr="00C0533D" w:rsidRDefault="0058690D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Michael Golder</w:t>
                  </w:r>
                </w:p>
                <w:p w14:paraId="26BE4A54" w14:textId="290691DB" w:rsidR="0058690D" w:rsidRDefault="0058690D" w:rsidP="000A32A6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Charmel McMillan</w:t>
                  </w:r>
                </w:p>
                <w:p w14:paraId="6D364DDB" w14:textId="77777777" w:rsidR="0058690D" w:rsidRPr="00C0533D" w:rsidRDefault="0058690D" w:rsidP="00661465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C0533D">
                    <w:rPr>
                      <w:rFonts w:ascii="Calibri" w:hAnsi="Calibri" w:cs="Calibri"/>
                      <w:color w:val="auto"/>
                    </w:rPr>
                    <w:t>Michael O’Halloran</w:t>
                  </w:r>
                </w:p>
                <w:p w14:paraId="009BF946" w14:textId="1742016F" w:rsidR="009C6AB6" w:rsidRPr="00087914" w:rsidRDefault="00095332" w:rsidP="00087914">
                  <w:pPr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095332">
                    <w:rPr>
                      <w:rFonts w:ascii="Calibri" w:hAnsi="Calibri" w:cs="Calibri"/>
                      <w:color w:val="auto"/>
                    </w:rPr>
                    <w:t xml:space="preserve">William </w:t>
                  </w:r>
                  <w:proofErr w:type="spellStart"/>
                  <w:r w:rsidRPr="00095332">
                    <w:rPr>
                      <w:rFonts w:ascii="Calibri" w:hAnsi="Calibri" w:cs="Calibri"/>
                      <w:color w:val="auto"/>
                    </w:rPr>
                    <w:t>Yull</w:t>
                  </w:r>
                  <w:proofErr w:type="spellEnd"/>
                </w:p>
              </w:tc>
            </w:tr>
            <w:tr w:rsidR="002E3C1A" w:rsidRPr="0041517A" w14:paraId="0A80339E" w14:textId="77777777" w:rsidTr="00095332">
              <w:trPr>
                <w:trHeight w:hRule="exact" w:val="8012"/>
              </w:trPr>
              <w:tc>
                <w:tcPr>
                  <w:tcW w:w="4032" w:type="dxa"/>
                  <w:tcBorders>
                    <w:bottom w:val="single" w:sz="4" w:space="0" w:color="auto"/>
                  </w:tcBorders>
                </w:tcPr>
                <w:p w14:paraId="4C6F024C" w14:textId="77777777" w:rsidR="0058690D" w:rsidRPr="00C0533D" w:rsidRDefault="0058690D" w:rsidP="00661465">
                  <w:pPr>
                    <w:jc w:val="center"/>
                    <w:rPr>
                      <w:rFonts w:ascii="Calibri" w:hAnsi="Calibri"/>
                      <w:b/>
                      <w:color w:val="auto"/>
                      <w:sz w:val="24"/>
                      <w:szCs w:val="24"/>
                    </w:rPr>
                  </w:pPr>
                  <w:r w:rsidRPr="00C0533D">
                    <w:rPr>
                      <w:rFonts w:ascii="Calibri" w:hAnsi="Calibri"/>
                      <w:b/>
                      <w:color w:val="auto"/>
                      <w:sz w:val="24"/>
                      <w:szCs w:val="24"/>
                    </w:rPr>
                    <w:t>Scientific Advisory Board</w:t>
                  </w:r>
                </w:p>
                <w:p w14:paraId="7A93237C" w14:textId="77777777" w:rsidR="00B276F5" w:rsidRPr="00415FB7" w:rsidRDefault="00B276F5" w:rsidP="00B276F5">
                  <w:pPr>
                    <w:jc w:val="center"/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</w:pPr>
                  <w:r w:rsidRPr="00415FB7"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  <w:t>Jason Fixler, M.D.</w:t>
                  </w:r>
                </w:p>
                <w:p w14:paraId="2E6E27DA" w14:textId="77777777" w:rsidR="00B276F5" w:rsidRDefault="00B276F5" w:rsidP="00B276F5">
                  <w:pPr>
                    <w:jc w:val="center"/>
                    <w:rPr>
                      <w:rFonts w:ascii="Calibri" w:hAnsi="Calibri"/>
                    </w:rPr>
                  </w:pPr>
                  <w:r w:rsidRPr="00C0533D">
                    <w:rPr>
                      <w:rFonts w:ascii="Calibri" w:hAnsi="Calibri"/>
                    </w:rPr>
                    <w:t>Young Kwok, M.D.</w:t>
                  </w:r>
                </w:p>
                <w:p w14:paraId="1C160106" w14:textId="77777777" w:rsidR="00B276F5" w:rsidRDefault="00B276F5" w:rsidP="00B276F5">
                  <w:pPr>
                    <w:jc w:val="center"/>
                    <w:rPr>
                      <w:rFonts w:ascii="Calibri" w:hAnsi="Calibri" w:cs="Calibri"/>
                      <w:b/>
                    </w:rPr>
                  </w:pPr>
                  <w:r w:rsidRPr="00415FB7"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  <w:t>Rachel Peterson, Ph.D., NCSP</w:t>
                  </w:r>
                  <w:r w:rsidRPr="00415FB7">
                    <w:rPr>
                      <w:rFonts w:ascii="Calibri" w:hAnsi="Calibri" w:cs="Calibri"/>
                      <w:b/>
                    </w:rPr>
                    <w:t>.</w:t>
                  </w:r>
                </w:p>
                <w:p w14:paraId="7F06FA3E" w14:textId="77777777" w:rsidR="00B276F5" w:rsidRPr="00415FB7" w:rsidRDefault="00B276F5" w:rsidP="00B276F5">
                  <w:pPr>
                    <w:jc w:val="center"/>
                    <w:rPr>
                      <w:rFonts w:ascii="Calibri" w:hAnsi="Calibri" w:cs="Calibri"/>
                      <w:b/>
                    </w:rPr>
                  </w:pPr>
                  <w:r w:rsidRPr="00415FB7"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  <w:t xml:space="preserve">Christine </w:t>
                  </w:r>
                  <w:proofErr w:type="spellStart"/>
                  <w:r w:rsidRPr="00415FB7"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  <w:t>Pratilas</w:t>
                  </w:r>
                  <w:proofErr w:type="spellEnd"/>
                  <w:r w:rsidRPr="00415FB7"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  <w:t>, M.D.</w:t>
                  </w:r>
                </w:p>
                <w:p w14:paraId="29FC40BC" w14:textId="77777777" w:rsidR="00B276F5" w:rsidRPr="00415FB7" w:rsidRDefault="00B276F5" w:rsidP="00B276F5">
                  <w:pPr>
                    <w:jc w:val="center"/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</w:pPr>
                  <w:r w:rsidRPr="00415FB7"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  <w:t>Brian Rood, M.D.</w:t>
                  </w:r>
                </w:p>
                <w:p w14:paraId="59B807A2" w14:textId="7428409A" w:rsidR="0058690D" w:rsidRPr="00C0533D" w:rsidRDefault="0058690D" w:rsidP="00661465">
                  <w:pPr>
                    <w:jc w:val="center"/>
                    <w:rPr>
                      <w:rFonts w:ascii="Calibri" w:hAnsi="Calibri"/>
                    </w:rPr>
                  </w:pPr>
                  <w:r w:rsidRPr="00C0533D">
                    <w:rPr>
                      <w:rFonts w:ascii="Calibri" w:hAnsi="Calibri"/>
                    </w:rPr>
                    <w:t xml:space="preserve">Jeffrey </w:t>
                  </w:r>
                  <w:proofErr w:type="spellStart"/>
                  <w:r w:rsidRPr="00C0533D">
                    <w:rPr>
                      <w:rFonts w:ascii="Calibri" w:hAnsi="Calibri"/>
                    </w:rPr>
                    <w:t>Toretsky</w:t>
                  </w:r>
                  <w:proofErr w:type="spellEnd"/>
                  <w:r w:rsidRPr="00C0533D">
                    <w:rPr>
                      <w:rFonts w:ascii="Calibri" w:hAnsi="Calibri"/>
                    </w:rPr>
                    <w:t>, M.D. – Chair</w:t>
                  </w:r>
                </w:p>
                <w:p w14:paraId="778B3C35" w14:textId="09124526" w:rsidR="0058690D" w:rsidRPr="00C0533D" w:rsidRDefault="0058690D" w:rsidP="00661465">
                  <w:pPr>
                    <w:jc w:val="center"/>
                    <w:rPr>
                      <w:rFonts w:ascii="Calibri" w:hAnsi="Calibri"/>
                    </w:rPr>
                  </w:pPr>
                  <w:r w:rsidRPr="00C0533D">
                    <w:rPr>
                      <w:rFonts w:ascii="Calibri" w:hAnsi="Calibri"/>
                    </w:rPr>
                    <w:t>Aykut Uren, M.D.</w:t>
                  </w:r>
                </w:p>
                <w:p w14:paraId="3391BA9C" w14:textId="77777777" w:rsidR="0058690D" w:rsidRPr="00C0533D" w:rsidRDefault="0058690D" w:rsidP="00661465">
                  <w:pPr>
                    <w:jc w:val="center"/>
                    <w:rPr>
                      <w:rFonts w:ascii="Calibri" w:hAnsi="Calibri"/>
                    </w:rPr>
                  </w:pPr>
                  <w:r w:rsidRPr="00C0533D">
                    <w:rPr>
                      <w:rFonts w:ascii="Calibri" w:hAnsi="Calibri"/>
                    </w:rPr>
                    <w:t>Brigitte Widemann, M.D.</w:t>
                  </w:r>
                </w:p>
                <w:p w14:paraId="78B0C829" w14:textId="77777777" w:rsidR="00FE3A6F" w:rsidRDefault="00FE3A6F" w:rsidP="00661465">
                  <w:pPr>
                    <w:pStyle w:val="Default"/>
                    <w:jc w:val="center"/>
                    <w:rPr>
                      <w:rFonts w:ascii="Calibri" w:hAnsi="Calibri" w:cs="Calibri"/>
                      <w:sz w:val="32"/>
                      <w:szCs w:val="32"/>
                    </w:rPr>
                  </w:pPr>
                </w:p>
                <w:p w14:paraId="30FBD6C4" w14:textId="77777777" w:rsidR="00D4061F" w:rsidRPr="00D4061F" w:rsidRDefault="00D4061F" w:rsidP="00661465">
                  <w:pPr>
                    <w:pStyle w:val="Default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D4061F">
                    <w:rPr>
                      <w:rFonts w:ascii="Calibri" w:hAnsi="Calibri" w:cs="Calibri"/>
                      <w:sz w:val="18"/>
                      <w:szCs w:val="18"/>
                    </w:rPr>
                    <w:t>CCF is a 501c3</w:t>
                  </w:r>
                </w:p>
                <w:p w14:paraId="486AD912" w14:textId="77777777" w:rsidR="00D4061F" w:rsidRPr="00D4061F" w:rsidRDefault="00D4061F" w:rsidP="00661465">
                  <w:pPr>
                    <w:pStyle w:val="Default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D4061F">
                    <w:rPr>
                      <w:rFonts w:ascii="Calibri" w:hAnsi="Calibri" w:cs="Calibri"/>
                      <w:sz w:val="18"/>
                      <w:szCs w:val="18"/>
                    </w:rPr>
                    <w:t xml:space="preserve">All donations are tax deductible. </w:t>
                  </w:r>
                </w:p>
                <w:p w14:paraId="46166666" w14:textId="77777777" w:rsidR="00FE3A6F" w:rsidRPr="00D4061F" w:rsidRDefault="00D4061F" w:rsidP="00661465">
                  <w:pPr>
                    <w:pStyle w:val="Default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D4061F">
                    <w:rPr>
                      <w:rFonts w:ascii="Calibri" w:hAnsi="Calibri" w:cs="Calibri"/>
                      <w:sz w:val="18"/>
                      <w:szCs w:val="18"/>
                    </w:rPr>
                    <w:t>Our federal tax ID number is 52-1319756.</w:t>
                  </w:r>
                </w:p>
                <w:p w14:paraId="4C1855B5" w14:textId="02DEF6DB" w:rsidR="00FE3A6F" w:rsidRDefault="00FE3A6F" w:rsidP="00661465">
                  <w:pPr>
                    <w:pStyle w:val="Default"/>
                    <w:rPr>
                      <w:rFonts w:ascii="Calibri" w:hAnsi="Calibri" w:cs="Calibri"/>
                      <w:b/>
                      <w:noProof/>
                      <w:color w:val="auto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color w:val="auto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14:paraId="5C9CE814" w14:textId="0C6F5DA2" w:rsidR="009C6AB6" w:rsidRPr="0041517A" w:rsidRDefault="00FE3A6F" w:rsidP="00661465">
                  <w:pPr>
                    <w:pStyle w:val="Default"/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4E4439">
                    <w:rPr>
                      <w:rFonts w:ascii="Calibri" w:hAnsi="Calibri" w:cs="Calibri"/>
                      <w:b/>
                      <w:noProof/>
                      <w:color w:val="auto"/>
                      <w:sz w:val="22"/>
                      <w:szCs w:val="22"/>
                      <w:lang w:eastAsia="en-US"/>
                    </w:rPr>
                    <w:drawing>
                      <wp:inline distT="0" distB="0" distL="0" distR="0" wp14:anchorId="7FEF6D83" wp14:editId="0E9B7299">
                        <wp:extent cx="714702" cy="431800"/>
                        <wp:effectExtent l="0" t="0" r="9525" b="6350"/>
                        <wp:docPr id="3" name="Picture 15" descr="http://childrenscancerfoundation.org/wp-content/uploads/2017/02/aC-seal-horizontal-w-ur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1" name="Picture 15" descr="http://childrenscancerfoundation.org/wp-content/uploads/2017/02/aC-seal-horizontal-w-ur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858" cy="443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 w:cs="Calibri"/>
                      <w:b/>
                      <w:noProof/>
                      <w:color w:val="auto"/>
                      <w:sz w:val="22"/>
                      <w:szCs w:val="22"/>
                      <w:lang w:eastAsia="en-US"/>
                    </w:rPr>
                    <w:t xml:space="preserve">         </w:t>
                  </w:r>
                  <w:r w:rsidRPr="004E4439">
                    <w:rPr>
                      <w:rFonts w:ascii="Calibri" w:hAnsi="Calibri" w:cs="Calibri"/>
                      <w:b/>
                      <w:noProof/>
                      <w:color w:val="auto"/>
                      <w:sz w:val="22"/>
                      <w:szCs w:val="22"/>
                      <w:lang w:eastAsia="en-US"/>
                    </w:rPr>
                    <w:drawing>
                      <wp:inline distT="0" distB="0" distL="0" distR="0" wp14:anchorId="59107C18" wp14:editId="44CAE4B4">
                        <wp:extent cx="440612" cy="323850"/>
                        <wp:effectExtent l="0" t="0" r="0" b="0"/>
                        <wp:docPr id="5" name="Picture 11" descr="http://childrenscancerfoundation.org/wp-content/uploads/2017/02/goldstar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0" name="Picture 11" descr="http://childrenscancerfoundation.org/wp-content/uploads/2017/02/goldstar-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60" cy="376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5629">
                    <w:rPr>
                      <w:rFonts w:ascii="Calibri" w:hAnsi="Calibri" w:cs="Calibri"/>
                      <w:b/>
                      <w:noProof/>
                      <w:color w:val="auto"/>
                      <w:sz w:val="22"/>
                      <w:szCs w:val="22"/>
                      <w:lang w:eastAsia="en-US"/>
                    </w:rPr>
                    <w:drawing>
                      <wp:inline distT="0" distB="0" distL="0" distR="0" wp14:anchorId="104A017A" wp14:editId="5D88BBF4">
                        <wp:extent cx="833184" cy="558800"/>
                        <wp:effectExtent l="0" t="0" r="508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132" cy="568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436C" w:rsidRPr="0041517A" w14:paraId="4CF4A511" w14:textId="77777777" w:rsidTr="00095332">
              <w:trPr>
                <w:trHeight w:hRule="exact" w:val="7200"/>
              </w:trPr>
              <w:tc>
                <w:tcPr>
                  <w:tcW w:w="4032" w:type="dxa"/>
                  <w:tcBorders>
                    <w:top w:val="single" w:sz="4" w:space="0" w:color="auto"/>
                  </w:tcBorders>
                </w:tcPr>
                <w:p w14:paraId="7348DA89" w14:textId="77777777" w:rsidR="0086436C" w:rsidRPr="0041517A" w:rsidRDefault="0086436C" w:rsidP="00661465">
                  <w:pPr>
                    <w:pStyle w:val="BlockText"/>
                    <w:spacing w:after="0"/>
                    <w:ind w:left="0"/>
                    <w:rPr>
                      <w:rFonts w:ascii="Calibri" w:hAnsi="Calibri" w:cs="Calibri"/>
                    </w:rPr>
                  </w:pPr>
                </w:p>
              </w:tc>
            </w:tr>
            <w:tr w:rsidR="0086436C" w:rsidRPr="0041517A" w14:paraId="5E50FEE2" w14:textId="77777777" w:rsidTr="00095332">
              <w:trPr>
                <w:trHeight w:hRule="exact" w:val="7200"/>
              </w:trPr>
              <w:tc>
                <w:tcPr>
                  <w:tcW w:w="4032" w:type="dxa"/>
                </w:tcPr>
                <w:p w14:paraId="606D5B36" w14:textId="77777777" w:rsidR="0086436C" w:rsidRPr="0041517A" w:rsidRDefault="0086436C" w:rsidP="00661465">
                  <w:pPr>
                    <w:pStyle w:val="BlockText"/>
                    <w:spacing w:after="0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644EFCE4" w14:textId="77777777" w:rsidR="002E3C1A" w:rsidRPr="0041517A" w:rsidRDefault="002E3C1A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</w:tc>
        <w:tc>
          <w:tcPr>
            <w:tcW w:w="576" w:type="dxa"/>
            <w:gridSpan w:val="2"/>
            <w:vAlign w:val="bottom"/>
          </w:tcPr>
          <w:p w14:paraId="45489A08" w14:textId="77777777" w:rsidR="002E3C1A" w:rsidRPr="0041517A" w:rsidRDefault="00891008" w:rsidP="00661465">
            <w:pPr>
              <w:spacing w:after="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6" w:type="dxa"/>
            <w:gridSpan w:val="2"/>
          </w:tcPr>
          <w:p w14:paraId="0D4A11A1" w14:textId="77777777" w:rsidR="002E3C1A" w:rsidRPr="0041517A" w:rsidRDefault="002E3C1A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2E3C1A" w:rsidRPr="0041517A" w14:paraId="0B54C591" w14:textId="77777777" w:rsidTr="0086436C">
              <w:trPr>
                <w:trHeight w:hRule="exact" w:val="11070"/>
              </w:trPr>
              <w:tc>
                <w:tcPr>
                  <w:tcW w:w="5000" w:type="pct"/>
                </w:tcPr>
                <w:p w14:paraId="6D931677" w14:textId="1162DDB6" w:rsidR="008E26FC" w:rsidRPr="00661465" w:rsidRDefault="008E26FC" w:rsidP="00661465">
                  <w:pPr>
                    <w:keepNext/>
                    <w:keepLines/>
                    <w:pBdr>
                      <w:bottom w:val="single" w:sz="4" w:space="4" w:color="FF0000" w:themeColor="accent1"/>
                    </w:pBdr>
                    <w:spacing w:before="180" w:line="216" w:lineRule="auto"/>
                    <w:jc w:val="center"/>
                    <w:outlineLvl w:val="1"/>
                    <w:rPr>
                      <w:rFonts w:ascii="Calibri" w:eastAsiaTheme="majorEastAsia" w:hAnsi="Calibri" w:cs="Calibri"/>
                      <w:b/>
                      <w:color w:val="0000FF"/>
                      <w:sz w:val="32"/>
                      <w:szCs w:val="32"/>
                    </w:rPr>
                  </w:pPr>
                  <w:r w:rsidRPr="00661465">
                    <w:rPr>
                      <w:rFonts w:ascii="Calibri" w:eastAsiaTheme="majorEastAsia" w:hAnsi="Calibri" w:cs="Calibri"/>
                      <w:b/>
                      <w:color w:val="0000FF"/>
                      <w:sz w:val="32"/>
                      <w:szCs w:val="32"/>
                    </w:rPr>
                    <w:t>20</w:t>
                  </w:r>
                  <w:r w:rsidR="00415FB7">
                    <w:rPr>
                      <w:rFonts w:ascii="Calibri" w:eastAsiaTheme="majorEastAsia" w:hAnsi="Calibri" w:cs="Calibri"/>
                      <w:b/>
                      <w:color w:val="0000FF"/>
                      <w:sz w:val="32"/>
                      <w:szCs w:val="32"/>
                    </w:rPr>
                    <w:t>2</w:t>
                  </w:r>
                  <w:r w:rsidR="00EA0821">
                    <w:rPr>
                      <w:rFonts w:ascii="Calibri" w:eastAsiaTheme="majorEastAsia" w:hAnsi="Calibri" w:cs="Calibri"/>
                      <w:b/>
                      <w:color w:val="0000FF"/>
                      <w:sz w:val="32"/>
                      <w:szCs w:val="32"/>
                    </w:rPr>
                    <w:t>3</w:t>
                  </w:r>
                  <w:r w:rsidRPr="00661465">
                    <w:rPr>
                      <w:rFonts w:ascii="Calibri" w:eastAsiaTheme="majorEastAsia" w:hAnsi="Calibri" w:cs="Calibri"/>
                      <w:b/>
                      <w:color w:val="0000FF"/>
                      <w:sz w:val="32"/>
                      <w:szCs w:val="32"/>
                    </w:rPr>
                    <w:t xml:space="preserve"> Partnerships</w:t>
                  </w:r>
                </w:p>
                <w:p w14:paraId="0B5EC32C" w14:textId="77777777" w:rsidR="005866CF" w:rsidRDefault="005866CF" w:rsidP="00661465">
                  <w:pPr>
                    <w:jc w:val="center"/>
                    <w:rPr>
                      <w:rFonts w:ascii="Calibri" w:hAnsi="Calibri" w:cs="Calibri"/>
                      <w:b/>
                    </w:rPr>
                  </w:pPr>
                </w:p>
                <w:p w14:paraId="3ED1D049" w14:textId="521BB0E9" w:rsidR="008E26FC" w:rsidRDefault="009A2396" w:rsidP="00661465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A2396">
                    <w:rPr>
                      <w:rFonts w:ascii="Calibri" w:hAnsi="Calibri" w:cs="Calibri"/>
                      <w:b/>
                    </w:rPr>
                    <w:t xml:space="preserve">CCF partners with many local organizations to </w:t>
                  </w:r>
                  <w:r w:rsidR="0058690D"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raise critical funds for the</w:t>
                  </w:r>
                  <w:r w:rsidR="00C0533D"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r w:rsidR="0058690D"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treatment </w:t>
                  </w:r>
                </w:p>
                <w:p w14:paraId="12306081" w14:textId="77777777" w:rsidR="009A2396" w:rsidRDefault="0058690D" w:rsidP="00661465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and cure of pediatric cancer</w:t>
                  </w:r>
                  <w:r w:rsidR="009A2396"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. </w:t>
                  </w:r>
                </w:p>
                <w:p w14:paraId="64F3027D" w14:textId="77777777" w:rsidR="008E26FC" w:rsidRPr="00FE3A6F" w:rsidRDefault="008E26FC" w:rsidP="00661465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  <w:p w14:paraId="59B35624" w14:textId="77777777" w:rsidR="009A2396" w:rsidRPr="009A2396" w:rsidRDefault="009A2396" w:rsidP="00661465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These partnerships include both financial contributions as well as in-kind donations.</w:t>
                  </w:r>
                </w:p>
                <w:p w14:paraId="4FFC9006" w14:textId="77777777" w:rsidR="009A2396" w:rsidRPr="009A2396" w:rsidRDefault="009A2396" w:rsidP="00661465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We are proud to keep the dollars local.</w:t>
                  </w:r>
                </w:p>
                <w:p w14:paraId="272E1411" w14:textId="77777777" w:rsidR="009A2396" w:rsidRPr="00FE3A6F" w:rsidRDefault="009A2396" w:rsidP="00661465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  <w:p w14:paraId="2DC49A82" w14:textId="77777777" w:rsidR="009A2396" w:rsidRPr="009A2396" w:rsidRDefault="009A2396" w:rsidP="00661465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9A2396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We proudly celebrate all of our supporters, including:</w:t>
                  </w:r>
                </w:p>
                <w:p w14:paraId="6A6827E5" w14:textId="77777777" w:rsidR="009A2396" w:rsidRPr="00FE3A6F" w:rsidRDefault="009A2396" w:rsidP="00661465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  <w:p w14:paraId="38CCB7FA" w14:textId="28AF859E" w:rsidR="005401B0" w:rsidRDefault="005401B0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401B0">
                    <w:rPr>
                      <w:rFonts w:ascii="Calibri" w:hAnsi="Calibri" w:cs="Calibri"/>
                      <w:sz w:val="22"/>
                      <w:szCs w:val="22"/>
                    </w:rPr>
                    <w:t>Ameriprise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Financial</w:t>
                  </w:r>
                </w:p>
                <w:p w14:paraId="70A5D4F0" w14:textId="50B9BC9C" w:rsidR="00CD68D3" w:rsidRDefault="00CD68D3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Anne Arundel County Fire Department</w:t>
                  </w:r>
                </w:p>
                <w:p w14:paraId="69BA617E" w14:textId="358C2CCE" w:rsidR="00F65C0D" w:rsidRDefault="00F65C0D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Bowie </w:t>
                  </w:r>
                  <w:proofErr w:type="spellStart"/>
                  <w:r>
                    <w:rPr>
                      <w:rFonts w:ascii="Calibri" w:hAnsi="Calibri" w:cs="Calibri"/>
                      <w:sz w:val="22"/>
                      <w:szCs w:val="22"/>
                    </w:rPr>
                    <w:t>Baysox</w:t>
                  </w:r>
                  <w:proofErr w:type="spellEnd"/>
                </w:p>
                <w:p w14:paraId="5D9FAA7C" w14:textId="7F8EC90E" w:rsidR="00A10AB8" w:rsidRDefault="00A10AB8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Constellation Energy</w:t>
                  </w:r>
                </w:p>
                <w:p w14:paraId="56BC1C7A" w14:textId="5D22305F" w:rsidR="00B276F5" w:rsidRDefault="00B276F5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Dole Fresh Vegetables</w:t>
                  </w:r>
                </w:p>
                <w:p w14:paraId="63086E6D" w14:textId="70862AB5" w:rsidR="005401B0" w:rsidRDefault="005401B0" w:rsidP="005401B0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401B0">
                    <w:rPr>
                      <w:rFonts w:ascii="Calibri" w:hAnsi="Calibri" w:cs="Calibri"/>
                      <w:sz w:val="22"/>
                      <w:szCs w:val="22"/>
                    </w:rPr>
                    <w:t>EagleBank Foundation</w:t>
                  </w:r>
                </w:p>
                <w:p w14:paraId="6621560A" w14:textId="4AF8D260" w:rsidR="00A10AB8" w:rsidRPr="005401B0" w:rsidRDefault="00A10AB8" w:rsidP="005401B0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Friends of the Industry</w:t>
                  </w:r>
                </w:p>
                <w:p w14:paraId="0A7340DE" w14:textId="7A403918" w:rsidR="0058690D" w:rsidRDefault="0058690D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E3A6F">
                    <w:rPr>
                      <w:rFonts w:ascii="Calibri" w:hAnsi="Calibri" w:cs="Calibri"/>
                      <w:sz w:val="22"/>
                      <w:szCs w:val="22"/>
                    </w:rPr>
                    <w:t>Giant Food</w:t>
                  </w:r>
                </w:p>
                <w:p w14:paraId="0CDB4C93" w14:textId="4BE36F24" w:rsidR="008546BF" w:rsidRDefault="008546BF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Guest Services</w:t>
                  </w:r>
                </w:p>
                <w:p w14:paraId="277A2642" w14:textId="40EA74BA" w:rsidR="00F15DA4" w:rsidRDefault="008546BF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The Hershey Company</w:t>
                  </w:r>
                </w:p>
                <w:p w14:paraId="59D04418" w14:textId="03A69C62" w:rsidR="007B5290" w:rsidRDefault="0058690D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E3A6F">
                    <w:rPr>
                      <w:rFonts w:ascii="Calibri" w:hAnsi="Calibri" w:cs="Calibri"/>
                      <w:sz w:val="22"/>
                      <w:szCs w:val="22"/>
                    </w:rPr>
                    <w:t>Jean Kettel</w:t>
                  </w:r>
                  <w:r w:rsidR="005837EC" w:rsidRPr="00FE3A6F">
                    <w:rPr>
                      <w:rFonts w:ascii="Calibri" w:hAnsi="Calibri" w:cs="Calibri"/>
                      <w:sz w:val="22"/>
                      <w:szCs w:val="22"/>
                    </w:rPr>
                    <w:t>l</w:t>
                  </w:r>
                  <w:r w:rsidRPr="00FE3A6F">
                    <w:rPr>
                      <w:rFonts w:ascii="Calibri" w:hAnsi="Calibri" w:cs="Calibri"/>
                      <w:sz w:val="22"/>
                      <w:szCs w:val="22"/>
                    </w:rPr>
                    <w:t xml:space="preserve"> Studio of Dance</w:t>
                  </w:r>
                </w:p>
                <w:p w14:paraId="6ACD1092" w14:textId="34C0E936" w:rsidR="008546BF" w:rsidRDefault="008546BF" w:rsidP="008546B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The Kahlert Foundation</w:t>
                  </w:r>
                </w:p>
                <w:p w14:paraId="67BF7B1B" w14:textId="41F6C891" w:rsidR="00A10AB8" w:rsidRPr="00A10AB8" w:rsidRDefault="00A10AB8" w:rsidP="008546BF">
                  <w:pPr>
                    <w:jc w:val="center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  <w:r w:rsidRPr="00A10AB8">
                    <w:rPr>
                      <w:rStyle w:val="il"/>
                      <w:rFonts w:ascii="Calibri" w:hAnsi="Calibri" w:cs="Calibri"/>
                      <w:color w:val="auto"/>
                      <w:sz w:val="22"/>
                      <w:szCs w:val="22"/>
                      <w:shd w:val="clear" w:color="auto" w:fill="FFFFFF"/>
                    </w:rPr>
                    <w:t>MSC</w:t>
                  </w:r>
                  <w:r w:rsidRPr="00A10AB8">
                    <w:rPr>
                      <w:rFonts w:ascii="Calibri" w:hAnsi="Calibri" w:cs="Calibri"/>
                      <w:color w:val="auto"/>
                      <w:sz w:val="22"/>
                      <w:szCs w:val="22"/>
                      <w:shd w:val="clear" w:color="auto" w:fill="FFFFFF"/>
                    </w:rPr>
                    <w:t> Mediterranean Shipping Company Inc.</w:t>
                  </w:r>
                </w:p>
                <w:p w14:paraId="616FED28" w14:textId="2A33BC86" w:rsidR="00095332" w:rsidRPr="00FE3A6F" w:rsidRDefault="00095332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M &amp; T Bank</w:t>
                  </w:r>
                </w:p>
                <w:p w14:paraId="275065AA" w14:textId="1709DC96" w:rsidR="00095332" w:rsidRDefault="00095332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McCormick &amp; Company</w:t>
                  </w:r>
                </w:p>
                <w:p w14:paraId="4660402C" w14:textId="1124382F" w:rsidR="00095332" w:rsidRDefault="00095332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N.E.C.A., M</w:t>
                  </w:r>
                  <w:r w:rsidR="00A10AB8">
                    <w:rPr>
                      <w:rFonts w:ascii="Calibri" w:hAnsi="Calibri" w:cs="Calibri"/>
                      <w:sz w:val="22"/>
                      <w:szCs w:val="22"/>
                    </w:rPr>
                    <w:t>arylan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d Chapter</w:t>
                  </w:r>
                </w:p>
                <w:p w14:paraId="265116BB" w14:textId="763F4E79" w:rsidR="00B276F5" w:rsidRDefault="00B276F5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PepsiCo</w:t>
                  </w:r>
                </w:p>
                <w:p w14:paraId="15E92D0B" w14:textId="77777777" w:rsidR="0058690D" w:rsidRPr="00FE3A6F" w:rsidRDefault="0058690D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E3A6F">
                    <w:rPr>
                      <w:rFonts w:ascii="Calibri" w:hAnsi="Calibri" w:cs="Calibri"/>
                      <w:sz w:val="22"/>
                      <w:szCs w:val="22"/>
                    </w:rPr>
                    <w:t>Safeway</w:t>
                  </w:r>
                  <w:r w:rsidR="00C0533D" w:rsidRPr="00FE3A6F">
                    <w:rPr>
                      <w:rFonts w:ascii="Calibri" w:hAnsi="Calibri" w:cs="Calibri"/>
                      <w:sz w:val="22"/>
                      <w:szCs w:val="22"/>
                    </w:rPr>
                    <w:t xml:space="preserve"> Inc.</w:t>
                  </w:r>
                </w:p>
                <w:p w14:paraId="2D71CCFF" w14:textId="12030151" w:rsidR="0058690D" w:rsidRDefault="0058690D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FE3A6F">
                    <w:rPr>
                      <w:rFonts w:ascii="Calibri" w:hAnsi="Calibri" w:cs="Calibri"/>
                      <w:sz w:val="22"/>
                      <w:szCs w:val="22"/>
                    </w:rPr>
                    <w:t>Saval Foodservice</w:t>
                  </w:r>
                </w:p>
                <w:p w14:paraId="1450C91E" w14:textId="77777777" w:rsidR="008546BF" w:rsidRPr="00FE3A6F" w:rsidRDefault="008546BF" w:rsidP="008546BF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8546BF">
                    <w:rPr>
                      <w:rFonts w:ascii="Calibri" w:hAnsi="Calibri" w:cs="Calibri"/>
                      <w:sz w:val="22"/>
                      <w:szCs w:val="22"/>
                    </w:rPr>
                    <w:t>Simco Logistics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>: Jack and Jill Ice Cream</w:t>
                  </w:r>
                </w:p>
                <w:p w14:paraId="32440B98" w14:textId="4123AE45" w:rsidR="00095332" w:rsidRDefault="00095332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Weis Markets</w:t>
                  </w:r>
                </w:p>
                <w:p w14:paraId="10E15BD2" w14:textId="77777777" w:rsidR="002A2C86" w:rsidRDefault="002A2C86" w:rsidP="0066146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16CAE813" w14:textId="77777777" w:rsidR="00FE3A6F" w:rsidRPr="00D93E48" w:rsidRDefault="00FE3A6F" w:rsidP="00661465">
                  <w:pPr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93E48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How your Support Makes a Difference</w:t>
                  </w:r>
                </w:p>
                <w:p w14:paraId="0135E311" w14:textId="77777777" w:rsidR="00FE3A6F" w:rsidRPr="00C0533D" w:rsidRDefault="00FE3A6F" w:rsidP="00661465">
                  <w:pPr>
                    <w:jc w:val="center"/>
                    <w:rPr>
                      <w:rFonts w:ascii="Calibri" w:hAnsi="Calibri" w:cs="Calibri"/>
                    </w:rPr>
                  </w:pPr>
                  <w:r w:rsidRPr="0048790D">
                    <w:rPr>
                      <w:rFonts w:ascii="Calibri" w:hAnsi="Calibri" w:cs="Calibri"/>
                    </w:rPr>
                    <w:t>Corporate, individual and foundation support makes a difference, at any level, for a child facing a diagnosis of cancer</w:t>
                  </w:r>
                  <w:r w:rsidRPr="00D93E48"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</w:tr>
            <w:tr w:rsidR="002E3C1A" w:rsidRPr="0041517A" w14:paraId="08869CBE" w14:textId="77777777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14:paraId="4E2BFC9B" w14:textId="77777777" w:rsidR="002E3C1A" w:rsidRPr="0041517A" w:rsidRDefault="002E3C1A" w:rsidP="00661465">
                  <w:pPr>
                    <w:pStyle w:val="Recipient"/>
                    <w:rPr>
                      <w:rFonts w:ascii="Calibri" w:hAnsi="Calibri" w:cs="Calibri"/>
                    </w:rPr>
                  </w:pPr>
                </w:p>
              </w:tc>
            </w:tr>
            <w:tr w:rsidR="002E3C1A" w:rsidRPr="0041517A" w14:paraId="792FE854" w14:textId="77777777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14:paraId="2F37D953" w14:textId="77777777" w:rsidR="002E3C1A" w:rsidRPr="0041517A" w:rsidRDefault="00F16B91" w:rsidP="00661465">
                  <w:pPr>
                    <w:pStyle w:val="Organization"/>
                    <w:spacing w:after="0" w:line="264" w:lineRule="auto"/>
                    <w:rPr>
                      <w:rFonts w:ascii="Calibri" w:hAnsi="Calibri" w:cs="Calibri"/>
                    </w:rPr>
                  </w:pPr>
                  <w:sdt>
                    <w:sdtPr>
                      <w:rPr>
                        <w:rFonts w:ascii="Calibri" w:hAnsi="Calibri" w:cs="Calibri"/>
                      </w:rPr>
                      <w:alias w:val="Company"/>
                      <w:tag w:val=""/>
                      <w:id w:val="878906079"/>
                      <w:placeholder>
                        <w:docPart w:val="F63CA200F23E48F2957A538190E5D4E4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91244B" w:rsidRPr="0041517A">
                        <w:rPr>
                          <w:rFonts w:ascii="Calibri" w:hAnsi="Calibri" w:cs="Calibri"/>
                        </w:rPr>
                        <w:t>The Children’s Cancer Foundation, Inc.</w:t>
                      </w:r>
                    </w:sdtContent>
                  </w:sdt>
                </w:p>
                <w:p w14:paraId="0C9916C1" w14:textId="77777777" w:rsidR="0091244B" w:rsidRPr="0041517A" w:rsidRDefault="0091244B" w:rsidP="00661465">
                  <w:pPr>
                    <w:pStyle w:val="NoSpacing"/>
                    <w:rPr>
                      <w:rFonts w:ascii="Calibri" w:hAnsi="Calibri" w:cs="Calibri"/>
                    </w:rPr>
                  </w:pPr>
                  <w:r w:rsidRPr="0041517A">
                    <w:rPr>
                      <w:rFonts w:ascii="Calibri" w:hAnsi="Calibri" w:cs="Calibri"/>
                    </w:rPr>
                    <w:t xml:space="preserve">5570 Sterrett Place, Suite 204 </w:t>
                  </w:r>
                </w:p>
                <w:p w14:paraId="680A962B" w14:textId="77777777" w:rsidR="002E3C1A" w:rsidRPr="0041517A" w:rsidRDefault="0091244B" w:rsidP="00661465">
                  <w:pPr>
                    <w:pStyle w:val="NoSpacing"/>
                    <w:rPr>
                      <w:rFonts w:ascii="Calibri" w:hAnsi="Calibri" w:cs="Calibri"/>
                    </w:rPr>
                  </w:pPr>
                  <w:r w:rsidRPr="0041517A">
                    <w:rPr>
                      <w:rFonts w:ascii="Calibri" w:hAnsi="Calibri" w:cs="Calibri"/>
                    </w:rPr>
                    <w:t>Columbia, MD 21044</w:t>
                  </w:r>
                </w:p>
              </w:tc>
            </w:tr>
          </w:tbl>
          <w:p w14:paraId="3DF0D042" w14:textId="77777777" w:rsidR="002E3C1A" w:rsidRPr="0041517A" w:rsidRDefault="002E3C1A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</w:tc>
        <w:tc>
          <w:tcPr>
            <w:tcW w:w="576" w:type="dxa"/>
            <w:gridSpan w:val="2"/>
          </w:tcPr>
          <w:p w14:paraId="5A7243A0" w14:textId="77777777" w:rsidR="002E3C1A" w:rsidRPr="0041517A" w:rsidRDefault="002E3C1A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</w:tc>
        <w:tc>
          <w:tcPr>
            <w:tcW w:w="576" w:type="dxa"/>
            <w:gridSpan w:val="2"/>
          </w:tcPr>
          <w:p w14:paraId="6C992E2F" w14:textId="77777777" w:rsidR="002E3C1A" w:rsidRPr="0041517A" w:rsidRDefault="002E3C1A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  <w:p w14:paraId="4B8DB1D7" w14:textId="77777777" w:rsidR="0091244B" w:rsidRPr="0041517A" w:rsidRDefault="0091244B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</w:tc>
        <w:tc>
          <w:tcPr>
            <w:tcW w:w="4176" w:type="dxa"/>
            <w:gridSpan w:val="2"/>
          </w:tcPr>
          <w:tbl>
            <w:tblPr>
              <w:tblStyle w:val="TableLayout"/>
              <w:tblW w:w="4248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</w:tblGrid>
            <w:tr w:rsidR="002E3C1A" w:rsidRPr="0041517A" w14:paraId="7A11ACD9" w14:textId="77777777" w:rsidTr="00B54114">
              <w:trPr>
                <w:trHeight w:hRule="exact" w:val="3635"/>
              </w:trPr>
              <w:tc>
                <w:tcPr>
                  <w:tcW w:w="5000" w:type="pct"/>
                  <w:tcBorders>
                    <w:bottom w:val="single" w:sz="12" w:space="0" w:color="FF0000" w:themeColor="accent1"/>
                  </w:tcBorders>
                  <w:vAlign w:val="bottom"/>
                </w:tcPr>
                <w:p w14:paraId="15EC6D2F" w14:textId="77777777" w:rsidR="009C6AB6" w:rsidRPr="00661465" w:rsidRDefault="0091244B" w:rsidP="00661465">
                  <w:pPr>
                    <w:pStyle w:val="Title"/>
                    <w:spacing w:after="0"/>
                    <w:rPr>
                      <w:rFonts w:ascii="Calibri" w:hAnsi="Calibri" w:cs="Calibri"/>
                      <w:b/>
                      <w:color w:val="0000FF"/>
                      <w:sz w:val="56"/>
                      <w:szCs w:val="56"/>
                    </w:rPr>
                  </w:pPr>
                  <w:r w:rsidRPr="00661465">
                    <w:rPr>
                      <w:rFonts w:ascii="Calibri" w:hAnsi="Calibri" w:cs="Calibri"/>
                      <w:b/>
                      <w:color w:val="0000FF"/>
                      <w:sz w:val="56"/>
                      <w:szCs w:val="56"/>
                    </w:rPr>
                    <w:t>The Children’s Cancer Foundation, Inc.</w:t>
                  </w:r>
                </w:p>
                <w:p w14:paraId="2A256304" w14:textId="77777777" w:rsidR="009C6AB6" w:rsidRPr="0041517A" w:rsidRDefault="009C6AB6" w:rsidP="00661465">
                  <w:pPr>
                    <w:rPr>
                      <w:rFonts w:ascii="Calibri" w:hAnsi="Calibri" w:cs="Calibri"/>
                    </w:rPr>
                  </w:pPr>
                </w:p>
                <w:p w14:paraId="77545A1B" w14:textId="77777777" w:rsidR="009C6AB6" w:rsidRPr="0041517A" w:rsidRDefault="009C6AB6" w:rsidP="00661465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E3C1A" w:rsidRPr="0041517A" w14:paraId="1D76F6E4" w14:textId="77777777" w:rsidTr="00B54114">
              <w:trPr>
                <w:trHeight w:hRule="exact" w:val="3635"/>
              </w:trPr>
              <w:tc>
                <w:tcPr>
                  <w:tcW w:w="5000" w:type="pct"/>
                  <w:tcBorders>
                    <w:top w:val="single" w:sz="12" w:space="0" w:color="FF0000" w:themeColor="accent1"/>
                  </w:tcBorders>
                </w:tcPr>
                <w:p w14:paraId="13210888" w14:textId="77777777" w:rsidR="00C84FF2" w:rsidRDefault="0091244B" w:rsidP="00661465">
                  <w:pPr>
                    <w:pStyle w:val="Subtitle"/>
                    <w:jc w:val="center"/>
                    <w:rPr>
                      <w:rFonts w:ascii="Calibri" w:hAnsi="Calibri" w:cs="Calibri"/>
                      <w:color w:val="auto"/>
                    </w:rPr>
                  </w:pPr>
                  <w:r w:rsidRPr="0041517A">
                    <w:rPr>
                      <w:rFonts w:ascii="Calibri" w:hAnsi="Calibri" w:cs="Calibri"/>
                      <w:noProof/>
                      <w:color w:val="auto"/>
                      <w:lang w:eastAsia="en-US"/>
                    </w:rPr>
                    <w:drawing>
                      <wp:anchor distT="0" distB="0" distL="114300" distR="114300" simplePos="0" relativeHeight="251655168" behindDoc="1" locked="0" layoutInCell="1" allowOverlap="1" wp14:anchorId="7ED861DE" wp14:editId="4E2F7CFB">
                        <wp:simplePos x="0" y="0"/>
                        <wp:positionH relativeFrom="column">
                          <wp:posOffset>331470</wp:posOffset>
                        </wp:positionH>
                        <wp:positionV relativeFrom="paragraph">
                          <wp:posOffset>942975</wp:posOffset>
                        </wp:positionV>
                        <wp:extent cx="2133600" cy="2133600"/>
                        <wp:effectExtent l="190500" t="190500" r="190500" b="19050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.20 CCF round logo [82241]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0" cy="2133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1517A">
                    <w:rPr>
                      <w:rFonts w:ascii="Calibri" w:hAnsi="Calibri" w:cs="Calibri"/>
                      <w:color w:val="auto"/>
                    </w:rPr>
                    <w:t xml:space="preserve">Dedicated to the treatment and </w:t>
                  </w:r>
                </w:p>
                <w:p w14:paraId="7550FB15" w14:textId="77777777" w:rsidR="002E3C1A" w:rsidRPr="0041517A" w:rsidRDefault="0091244B" w:rsidP="00661465">
                  <w:pPr>
                    <w:pStyle w:val="Subtitle"/>
                    <w:jc w:val="center"/>
                    <w:rPr>
                      <w:rFonts w:ascii="Calibri" w:hAnsi="Calibri" w:cs="Calibri"/>
                      <w:color w:val="595959" w:themeColor="text1" w:themeTint="A6"/>
                    </w:rPr>
                  </w:pPr>
                  <w:r w:rsidRPr="0041517A">
                    <w:rPr>
                      <w:rFonts w:ascii="Calibri" w:hAnsi="Calibri" w:cs="Calibri"/>
                      <w:color w:val="auto"/>
                    </w:rPr>
                    <w:t>cure of childhood cancer.</w:t>
                  </w:r>
                </w:p>
                <w:p w14:paraId="3EBD3EE1" w14:textId="77777777" w:rsidR="009C6AB6" w:rsidRPr="0041517A" w:rsidRDefault="009C6AB6" w:rsidP="00661465">
                  <w:pPr>
                    <w:rPr>
                      <w:rFonts w:ascii="Calibri" w:hAnsi="Calibri" w:cs="Calibri"/>
                    </w:rPr>
                  </w:pPr>
                </w:p>
                <w:p w14:paraId="7D220717" w14:textId="77777777" w:rsidR="009C6AB6" w:rsidRPr="0041517A" w:rsidRDefault="009C6AB6" w:rsidP="00661465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E3C1A" w:rsidRPr="0041517A" w14:paraId="66661918" w14:textId="77777777" w:rsidTr="00B54114">
              <w:trPr>
                <w:trHeight w:hRule="exact" w:val="3490"/>
              </w:trPr>
              <w:tc>
                <w:tcPr>
                  <w:tcW w:w="5000" w:type="pct"/>
                  <w:vAlign w:val="bottom"/>
                </w:tcPr>
                <w:p w14:paraId="77EA5447" w14:textId="77777777" w:rsidR="0091244B" w:rsidRPr="0041517A" w:rsidRDefault="0091244B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</w:rPr>
                  </w:pPr>
                </w:p>
                <w:p w14:paraId="73B0249F" w14:textId="77777777" w:rsidR="0091244B" w:rsidRPr="0041517A" w:rsidRDefault="0091244B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sz w:val="36"/>
                      <w:szCs w:val="36"/>
                    </w:rPr>
                  </w:pPr>
                </w:p>
                <w:p w14:paraId="4779D947" w14:textId="77777777" w:rsidR="0091244B" w:rsidRPr="0041517A" w:rsidRDefault="0091244B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sz w:val="36"/>
                      <w:szCs w:val="36"/>
                    </w:rPr>
                  </w:pPr>
                </w:p>
                <w:p w14:paraId="3DDBBFF2" w14:textId="0A46852C" w:rsidR="00685629" w:rsidRDefault="005866CF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noProof/>
                      <w:color w:val="002060"/>
                      <w:sz w:val="28"/>
                      <w:szCs w:val="28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BF44FB4" wp14:editId="4A0BC806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2559050" cy="1454150"/>
                            <wp:effectExtent l="0" t="0" r="12700" b="12700"/>
                            <wp:wrapNone/>
                            <wp:docPr id="6" name="Text Box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59050" cy="14541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7B0E310" w14:textId="31F2B560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Contact US</w:t>
                                        </w:r>
                                      </w:p>
                                      <w:p w14:paraId="4724E357" w14:textId="35228FA2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  <w:t>The Children’s Cancer Foundation, Inc.</w:t>
                                        </w:r>
                                      </w:p>
                                      <w:p w14:paraId="09ED1545" w14:textId="30BED5C9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  <w:t>5570 Sterrett Place, Suite 204</w:t>
                                        </w:r>
                                      </w:p>
                                      <w:p w14:paraId="241C4960" w14:textId="07673837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  <w:t>Columbia, MD 21044</w:t>
                                        </w:r>
                                      </w:p>
                                      <w:p w14:paraId="1DE44CE8" w14:textId="7D9D6246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  <w:t>443-546-4479</w:t>
                                        </w:r>
                                      </w:p>
                                      <w:p w14:paraId="19D01204" w14:textId="161D01D2" w:rsidR="00192FDF" w:rsidRPr="005866CF" w:rsidRDefault="00F16B91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hyperlink r:id="rId13" w:history="1">
                                          <w:r w:rsidR="00192FDF" w:rsidRPr="005866CF">
                                            <w:rPr>
                                              <w:rStyle w:val="Hyperlink"/>
                                              <w:rFonts w:ascii="Calibri" w:hAnsi="Calibri"/>
                                              <w:sz w:val="22"/>
                                              <w:szCs w:val="22"/>
                                            </w:rPr>
                                            <w:t>info@childrenscancerfoundation.org</w:t>
                                          </w:r>
                                        </w:hyperlink>
                                      </w:p>
                                      <w:p w14:paraId="7E639245" w14:textId="1592CE06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  <w:t>Visit us on the Web:</w:t>
                                        </w:r>
                                      </w:p>
                                      <w:p w14:paraId="3BF6664A" w14:textId="4F61E9B8" w:rsidR="00192FDF" w:rsidRPr="005866CF" w:rsidRDefault="00192FDF" w:rsidP="00192FD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866CF">
                                          <w:rPr>
                                            <w:rFonts w:ascii="Calibri" w:hAnsi="Calibri"/>
                                            <w:sz w:val="22"/>
                                            <w:szCs w:val="22"/>
                                          </w:rPr>
                                          <w:t>www.childrenscancerfoundation.org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BF44FB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6" o:spid="_x0000_s1026" type="#_x0000_t202" style="position:absolute;left:0;text-align:left;margin-left:6.2pt;margin-top:12.75pt;width:201.5pt;height:11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" fillcolor="white [3201]" strokeweight=".5pt">
                            <v:textbox>
                              <w:txbxContent>
                                <w:p w14:paraId="57B0E310" w14:textId="31F2B560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Contact US</w:t>
                                  </w:r>
                                </w:p>
                                <w:p w14:paraId="4724E357" w14:textId="35228FA2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The Children’s Cancer Foundation, Inc.</w:t>
                                  </w:r>
                                </w:p>
                                <w:p w14:paraId="09ED1545" w14:textId="30BED5C9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5570 Sterrett Place, Suite 204</w:t>
                                  </w:r>
                                </w:p>
                                <w:p w14:paraId="241C4960" w14:textId="07673837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Columbia, MD 21044</w:t>
                                  </w:r>
                                </w:p>
                                <w:p w14:paraId="1DE44CE8" w14:textId="7D9D6246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443-546-4479</w:t>
                                  </w:r>
                                </w:p>
                                <w:p w14:paraId="19D01204" w14:textId="161D01D2" w:rsidR="00192FDF" w:rsidRPr="005866CF" w:rsidRDefault="00F16B91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hyperlink r:id="rId14" w:history="1">
                                    <w:r w:rsidR="00192FDF" w:rsidRPr="005866CF">
                                      <w:rPr>
                                        <w:rStyle w:val="Hyperlink"/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  <w:t>info@childrenscancerfoundation.org</w:t>
                                    </w:r>
                                  </w:hyperlink>
                                </w:p>
                                <w:p w14:paraId="7E639245" w14:textId="1592CE06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Visit us on the Web:</w:t>
                                  </w:r>
                                </w:p>
                                <w:p w14:paraId="3BF6664A" w14:textId="4F61E9B8" w:rsidR="00192FDF" w:rsidRPr="005866CF" w:rsidRDefault="00192FDF" w:rsidP="00192FD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5866CF">
                                    <w:rPr>
                                      <w:rFonts w:ascii="Calibri" w:hAnsi="Calibri"/>
                                      <w:sz w:val="22"/>
                                      <w:szCs w:val="22"/>
                                    </w:rPr>
                                    <w:t>www.childrenscancerfoundation.org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89159D4" w14:textId="70CD2D0F" w:rsidR="002E3C1A" w:rsidRPr="0041517A" w:rsidRDefault="0091244B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color w:val="002060"/>
                      <w:sz w:val="28"/>
                      <w:szCs w:val="28"/>
                    </w:rPr>
                  </w:pPr>
                  <w:r w:rsidRPr="0041517A">
                    <w:rPr>
                      <w:rFonts w:ascii="Calibri" w:hAnsi="Calibri" w:cs="Calibri"/>
                      <w:color w:val="002060"/>
                      <w:sz w:val="28"/>
                      <w:szCs w:val="28"/>
                    </w:rPr>
                    <w:t>5570 St</w:t>
                  </w:r>
                  <w:r w:rsidR="00B54114" w:rsidRPr="0041517A">
                    <w:rPr>
                      <w:rFonts w:ascii="Calibri" w:hAnsi="Calibri" w:cs="Calibri"/>
                      <w:color w:val="002060"/>
                      <w:sz w:val="28"/>
                      <w:szCs w:val="28"/>
                    </w:rPr>
                    <w:t>e</w:t>
                  </w:r>
                  <w:r w:rsidRPr="0041517A">
                    <w:rPr>
                      <w:rFonts w:ascii="Calibri" w:hAnsi="Calibri" w:cs="Calibri"/>
                      <w:color w:val="002060"/>
                      <w:sz w:val="28"/>
                      <w:szCs w:val="28"/>
                    </w:rPr>
                    <w:t>rrett Place, Suite 204 Columbia, MD 21044</w:t>
                  </w:r>
                </w:p>
                <w:p w14:paraId="6B2FD61B" w14:textId="77777777" w:rsidR="0091244B" w:rsidRPr="0041517A" w:rsidRDefault="0091244B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color w:val="1717D9"/>
                      <w:sz w:val="24"/>
                      <w:szCs w:val="24"/>
                      <w:u w:val="single"/>
                    </w:rPr>
                  </w:pPr>
                  <w:r w:rsidRPr="0041517A">
                    <w:rPr>
                      <w:rFonts w:ascii="Calibri" w:hAnsi="Calibri" w:cs="Calibri"/>
                      <w:color w:val="1717D9"/>
                      <w:sz w:val="24"/>
                      <w:szCs w:val="24"/>
                      <w:u w:val="single"/>
                    </w:rPr>
                    <w:t>info@childrenscancerfoundation.org</w:t>
                  </w:r>
                </w:p>
                <w:p w14:paraId="2535BD93" w14:textId="77777777" w:rsidR="0091244B" w:rsidRDefault="00F16B91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color w:val="1717D9"/>
                      <w:sz w:val="24"/>
                      <w:szCs w:val="24"/>
                      <w:u w:val="single"/>
                    </w:rPr>
                  </w:pPr>
                  <w:hyperlink r:id="rId15" w:history="1">
                    <w:r w:rsidR="009A2396" w:rsidRPr="00A97C43">
                      <w:rPr>
                        <w:rStyle w:val="Hyperlink"/>
                        <w:rFonts w:ascii="Calibri" w:hAnsi="Calibri" w:cs="Calibri"/>
                        <w:sz w:val="24"/>
                        <w:szCs w:val="24"/>
                      </w:rPr>
                      <w:t>www.childrenscancerfoundation.org</w:t>
                    </w:r>
                  </w:hyperlink>
                </w:p>
                <w:p w14:paraId="19B67C4F" w14:textId="77777777" w:rsidR="009A2396" w:rsidRPr="0041517A" w:rsidRDefault="009A2396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color w:val="002060"/>
                      <w:sz w:val="24"/>
                      <w:szCs w:val="24"/>
                      <w:u w:val="single"/>
                    </w:rPr>
                  </w:pPr>
                </w:p>
                <w:p w14:paraId="08CB9641" w14:textId="77777777" w:rsidR="009C6AB6" w:rsidRPr="0041517A" w:rsidRDefault="009C6AB6" w:rsidP="00661465">
                  <w:pPr>
                    <w:spacing w:line="264" w:lineRule="auto"/>
                    <w:jc w:val="center"/>
                    <w:rPr>
                      <w:rFonts w:ascii="Calibri" w:hAnsi="Calibri" w:cs="Calibri"/>
                      <w:color w:val="002060"/>
                      <w:sz w:val="28"/>
                      <w:szCs w:val="28"/>
                    </w:rPr>
                  </w:pPr>
                </w:p>
                <w:p w14:paraId="054FEDE5" w14:textId="77777777" w:rsidR="0091244B" w:rsidRPr="0041517A" w:rsidRDefault="0091244B" w:rsidP="00661465">
                  <w:pPr>
                    <w:spacing w:line="264" w:lineRule="auto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4C1B4B92" w14:textId="77777777" w:rsidR="002E3C1A" w:rsidRPr="0041517A" w:rsidRDefault="002E3C1A" w:rsidP="00661465">
            <w:pPr>
              <w:spacing w:after="0" w:line="259" w:lineRule="auto"/>
              <w:rPr>
                <w:rFonts w:ascii="Calibri" w:hAnsi="Calibri" w:cs="Calibri"/>
              </w:rPr>
            </w:pPr>
          </w:p>
        </w:tc>
      </w:tr>
      <w:tr w:rsidR="002E3C1A" w:rsidRPr="0041517A" w14:paraId="090EE763" w14:textId="77777777" w:rsidTr="00415FB7">
        <w:trPr>
          <w:trHeight w:hRule="exact" w:val="10980"/>
        </w:trPr>
        <w:tc>
          <w:tcPr>
            <w:tcW w:w="4266" w:type="dxa"/>
            <w:gridSpan w:val="3"/>
          </w:tcPr>
          <w:tbl>
            <w:tblPr>
              <w:tblStyle w:val="TableLayout"/>
              <w:tblW w:w="4492" w:type="dxa"/>
              <w:tblLayout w:type="fixed"/>
              <w:tblLook w:val="0680" w:firstRow="0" w:lastRow="0" w:firstColumn="1" w:lastColumn="0" w:noHBand="1" w:noVBand="1"/>
            </w:tblPr>
            <w:tblGrid>
              <w:gridCol w:w="4492"/>
            </w:tblGrid>
            <w:tr w:rsidR="002E3C1A" w:rsidRPr="0041517A" w14:paraId="193C2D20" w14:textId="77777777" w:rsidTr="00D93E48">
              <w:trPr>
                <w:trHeight w:hRule="exact" w:val="3420"/>
              </w:trPr>
              <w:tc>
                <w:tcPr>
                  <w:tcW w:w="4492" w:type="dxa"/>
                </w:tcPr>
                <w:p w14:paraId="7DCC1485" w14:textId="5F105CF2" w:rsidR="002E3C1A" w:rsidRPr="0041517A" w:rsidRDefault="005C072C">
                  <w:pPr>
                    <w:spacing w:after="200" w:line="264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noProof/>
                      <w:lang w:eastAsia="en-US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F409CE8" wp14:editId="5A6EFFF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1733550</wp:posOffset>
                            </wp:positionV>
                            <wp:extent cx="2432050" cy="2457450"/>
                            <wp:effectExtent l="0" t="0" r="6350" b="0"/>
                            <wp:wrapNone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32050" cy="2457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E645A" w14:textId="41D1BBB2" w:rsidR="00FF7954" w:rsidRPr="00FF7954" w:rsidRDefault="00FF7954" w:rsidP="00E72E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417CF2">
                                          <w:rPr>
                                            <w:rFonts w:ascii="Calibri" w:hAnsi="Calibri" w:cs="Calibri"/>
                                            <w:b/>
                                          </w:rPr>
                                          <w:t xml:space="preserve">Cade </w:t>
                                        </w:r>
                                        <w:r w:rsidRPr="00FF7954">
                                          <w:rPr>
                                            <w:rFonts w:ascii="Calibri" w:hAnsi="Calibri" w:cs="Calibri"/>
                                          </w:rPr>
                                          <w:t xml:space="preserve">– </w:t>
                                        </w:r>
                                        <w:r w:rsidR="00417CF2">
                                          <w:rPr>
                                            <w:rFonts w:ascii="Calibri" w:hAnsi="Calibri" w:cs="Calibri"/>
                                          </w:rPr>
                                          <w:t>Manchester</w:t>
                                        </w:r>
                                        <w:r w:rsidRPr="00FF7954">
                                          <w:rPr>
                                            <w:rFonts w:ascii="Calibri" w:hAnsi="Calibri" w:cs="Calibri"/>
                                          </w:rPr>
                                          <w:t>, MD</w:t>
                                        </w:r>
                                      </w:p>
                                      <w:p w14:paraId="602C9FDF" w14:textId="30C4300E" w:rsidR="00FF7954" w:rsidRPr="00417CF2" w:rsidRDefault="00FF7954" w:rsidP="00E72E9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i/>
                                          </w:rPr>
                                        </w:pPr>
                                        <w:r w:rsidRPr="00417CF2">
                                          <w:rPr>
                                            <w:rFonts w:ascii="Calibri" w:hAnsi="Calibri" w:cs="Calibri"/>
                                            <w:b/>
                                            <w:i/>
                                          </w:rPr>
                                          <w:t>2018 CCF Ambassador to Giant Food</w:t>
                                        </w:r>
                                      </w:p>
                                      <w:p w14:paraId="71745210" w14:textId="77777777" w:rsidR="00FF7954" w:rsidRDefault="00FF7954" w:rsidP="00FF795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</w:p>
                                      <w:p w14:paraId="4BFB12F9" w14:textId="5B2F20A1" w:rsidR="00FF7954" w:rsidRDefault="00FF7954" w:rsidP="00FF795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</w:rPr>
                                          <w:t xml:space="preserve">In 2016, at 21 months, Cade underwent a 9- hour surgery to remove a baseball size brain tumor confirmed as </w:t>
                                        </w:r>
                                        <w:proofErr w:type="spellStart"/>
                                        <w:r w:rsidRPr="00FF7954">
                                          <w:rPr>
                                            <w:rFonts w:ascii="Calibri" w:hAnsi="Calibri" w:cs="Calibri"/>
                                            <w:i/>
                                          </w:rPr>
                                          <w:t>meduloblastoma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Calibri" w:hAnsi="Calibri" w:cs="Calibri"/>
                                          </w:rPr>
                                          <w:t>.</w:t>
                                        </w:r>
                                      </w:p>
                                      <w:p w14:paraId="026678C8" w14:textId="77777777" w:rsidR="00417CF2" w:rsidRDefault="00FF7954" w:rsidP="00FF795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</w:rPr>
                                          <w:t>Today, despite some complications Cade is attending school and playing soccer.</w:t>
                                        </w:r>
                                        <w:r w:rsidR="00417CF2">
                                          <w:rPr>
                                            <w:rFonts w:ascii="Calibri" w:hAnsi="Calibri" w:cs="Calibri"/>
                                          </w:rPr>
                                          <w:t xml:space="preserve"> </w:t>
                                        </w:r>
                                      </w:p>
                                      <w:p w14:paraId="2A4318AC" w14:textId="1AB951D2" w:rsidR="00FF7954" w:rsidRDefault="00417CF2" w:rsidP="00FF795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</w:rPr>
                                          <w:t>He is “all boy”</w:t>
                                        </w:r>
                                        <w:r w:rsidR="00685629">
                                          <w:rPr>
                                            <w:rFonts w:ascii="Calibri" w:hAnsi="Calibri" w:cs="Calibri"/>
                                          </w:rPr>
                                          <w:t>, loves sports, superhero</w:t>
                                        </w:r>
                                        <w:r w:rsidR="00F15DA4">
                                          <w:rPr>
                                            <w:rFonts w:ascii="Calibri" w:hAnsi="Calibri" w:cs="Calibri"/>
                                          </w:rPr>
                                          <w:t>e</w:t>
                                        </w:r>
                                        <w:r w:rsidR="00685629">
                                          <w:rPr>
                                            <w:rFonts w:ascii="Calibri" w:hAnsi="Calibri" w:cs="Calibri"/>
                                          </w:rPr>
                                          <w:t>s and Mickey Mouse.</w:t>
                                        </w:r>
                                      </w:p>
                                      <w:p w14:paraId="1223E51E" w14:textId="01A45080" w:rsidR="00417CF2" w:rsidRDefault="00417CF2" w:rsidP="00FF795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417CF2"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530ED6BC" wp14:editId="3C83A9CF">
                                              <wp:extent cx="673100" cy="800100"/>
                                              <wp:effectExtent l="0" t="0" r="0" b="0"/>
                                              <wp:docPr id="5220" name="Picture 522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73100" cy="8001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17B0F008" wp14:editId="3578E7BE">
                                              <wp:extent cx="514350" cy="482600"/>
                                              <wp:effectExtent l="0" t="0" r="0" b="0"/>
                                              <wp:docPr id="5221" name="Picture 5221" descr="CCF Round Logo condensed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" name="Picture 4" descr="CCF Round Logo condensed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14350" cy="4826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10BC2064" w14:textId="77777777" w:rsidR="00FF7954" w:rsidRDefault="00FF7954" w:rsidP="00FF795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</w:p>
                                      <w:p w14:paraId="6DEBC594" w14:textId="0907B395" w:rsidR="00FF7954" w:rsidRDefault="00FF7954" w:rsidP="00FF7954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</w:p>
                                      <w:p w14:paraId="07811580" w14:textId="77777777" w:rsidR="00FF7954" w:rsidRPr="00FF7954" w:rsidRDefault="00FF7954" w:rsidP="00FF7954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409CE8" id="Text Box 11" o:spid="_x0000_s1027" type="#_x0000_t202" style="position:absolute;margin-left:14.2pt;margin-top:136.5pt;width:191.5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" fillcolor="white [3201]" stroked="f" strokeweight=".5pt">
                            <v:textbox>
                              <w:txbxContent>
                                <w:p w14:paraId="177E645A" w14:textId="41D1BBB2" w:rsidR="00FF7954" w:rsidRPr="00FF7954" w:rsidRDefault="00FF7954" w:rsidP="00E72E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17CF2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Cade </w:t>
                                  </w:r>
                                  <w:r w:rsidRPr="00FF7954">
                                    <w:rPr>
                                      <w:rFonts w:ascii="Calibri" w:hAnsi="Calibri" w:cs="Calibri"/>
                                    </w:rPr>
                                    <w:t xml:space="preserve">– </w:t>
                                  </w:r>
                                  <w:r w:rsidR="00417CF2">
                                    <w:rPr>
                                      <w:rFonts w:ascii="Calibri" w:hAnsi="Calibri" w:cs="Calibri"/>
                                    </w:rPr>
                                    <w:t>Manchester</w:t>
                                  </w:r>
                                  <w:r w:rsidRPr="00FF7954">
                                    <w:rPr>
                                      <w:rFonts w:ascii="Calibri" w:hAnsi="Calibri" w:cs="Calibri"/>
                                    </w:rPr>
                                    <w:t>, MD</w:t>
                                  </w:r>
                                </w:p>
                                <w:p w14:paraId="602C9FDF" w14:textId="30C4300E" w:rsidR="00FF7954" w:rsidRPr="00417CF2" w:rsidRDefault="00FF7954" w:rsidP="00E72E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</w:rPr>
                                  </w:pPr>
                                  <w:r w:rsidRPr="00417CF2">
                                    <w:rPr>
                                      <w:rFonts w:ascii="Calibri" w:hAnsi="Calibri" w:cs="Calibri"/>
                                      <w:b/>
                                      <w:i/>
                                    </w:rPr>
                                    <w:t>2018 CCF Ambassador to Giant Food</w:t>
                                  </w:r>
                                </w:p>
                                <w:p w14:paraId="71745210" w14:textId="77777777" w:rsidR="00FF7954" w:rsidRDefault="00FF7954" w:rsidP="00FF795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BFB12F9" w14:textId="5B2F20A1" w:rsidR="00FF7954" w:rsidRDefault="00FF7954" w:rsidP="00FF795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In 2016, at 21 months, Cade underwent a 9- hour surgery to remove a baseball size brain tumor confirmed as </w:t>
                                  </w:r>
                                  <w:proofErr w:type="spellStart"/>
                                  <w:r w:rsidRPr="00FF7954">
                                    <w:rPr>
                                      <w:rFonts w:ascii="Calibri" w:hAnsi="Calibri" w:cs="Calibri"/>
                                      <w:i/>
                                    </w:rPr>
                                    <w:t>meduloblastoma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>.</w:t>
                                  </w:r>
                                </w:p>
                                <w:p w14:paraId="026678C8" w14:textId="77777777" w:rsidR="00417CF2" w:rsidRDefault="00FF7954" w:rsidP="00FF795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Today, despite some complications Cade is attending school and playing soccer.</w:t>
                                  </w:r>
                                  <w:r w:rsidR="00417CF2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</w:p>
                                <w:p w14:paraId="2A4318AC" w14:textId="1AB951D2" w:rsidR="00FF7954" w:rsidRDefault="00417CF2" w:rsidP="00FF795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He is “all boy”</w:t>
                                  </w:r>
                                  <w:r w:rsidR="00685629">
                                    <w:rPr>
                                      <w:rFonts w:ascii="Calibri" w:hAnsi="Calibri" w:cs="Calibri"/>
                                    </w:rPr>
                                    <w:t>, loves sports, superhero</w:t>
                                  </w:r>
                                  <w:r w:rsidR="00F15DA4">
                                    <w:rPr>
                                      <w:rFonts w:ascii="Calibri" w:hAnsi="Calibri" w:cs="Calibri"/>
                                    </w:rPr>
                                    <w:t>e</w:t>
                                  </w:r>
                                  <w:r w:rsidR="00685629">
                                    <w:rPr>
                                      <w:rFonts w:ascii="Calibri" w:hAnsi="Calibri" w:cs="Calibri"/>
                                    </w:rPr>
                                    <w:t>s and Mickey Mouse.</w:t>
                                  </w:r>
                                </w:p>
                                <w:p w14:paraId="1223E51E" w14:textId="01A45080" w:rsidR="00417CF2" w:rsidRDefault="00417CF2" w:rsidP="00FF795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17CF2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30ED6BC" wp14:editId="3C83A9CF">
                                        <wp:extent cx="673100" cy="800100"/>
                                        <wp:effectExtent l="0" t="0" r="0" b="0"/>
                                        <wp:docPr id="5220" name="Picture 52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310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7B0F008" wp14:editId="3578E7BE">
                                        <wp:extent cx="514350" cy="482600"/>
                                        <wp:effectExtent l="0" t="0" r="0" b="0"/>
                                        <wp:docPr id="5221" name="Picture 5221" descr="CCF Round Logo condensed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CCF Round Logo condensed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4350" cy="48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BC2064" w14:textId="77777777" w:rsidR="00FF7954" w:rsidRDefault="00FF7954" w:rsidP="00FF795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6DEBC594" w14:textId="0907B395" w:rsidR="00FF7954" w:rsidRDefault="00FF7954" w:rsidP="00FF7954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07811580" w14:textId="77777777" w:rsidR="00FF7954" w:rsidRPr="00FF7954" w:rsidRDefault="00FF7954" w:rsidP="00FF7954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A73E3">
                    <w:rPr>
                      <w:rFonts w:ascii="Calibri" w:hAnsi="Calibri" w:cs="Calibri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0EDA826D" wp14:editId="3A089BB8">
                            <wp:simplePos x="0" y="0"/>
                            <wp:positionH relativeFrom="column">
                              <wp:posOffset>199390</wp:posOffset>
                            </wp:positionH>
                            <wp:positionV relativeFrom="paragraph">
                              <wp:posOffset>0</wp:posOffset>
                            </wp:positionV>
                            <wp:extent cx="2489200" cy="1873250"/>
                            <wp:effectExtent l="0" t="0" r="6350" b="0"/>
                            <wp:wrapNone/>
                            <wp:docPr id="8" name="Text Box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89200" cy="1873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4C71C58" w14:textId="46DA5507" w:rsidR="004A73E3" w:rsidRDefault="005C072C"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t xml:space="preserve">   </w:t>
                                        </w:r>
                                        <w:r w:rsidRPr="005C072C"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5CEED18C" wp14:editId="640C2DB2">
                                              <wp:extent cx="1105535" cy="1538525"/>
                                              <wp:effectExtent l="0" t="0" r="0" b="5080"/>
                                              <wp:docPr id="5226" name="Picture 5226" descr="G:\Team Drives\Team Drive 1\PICTURES\2017\Cade Wineke\Cade Wineke Pics 2016\Oh the Places You'll Go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8" descr="G:\Team Drives\Team Drive 1\PICTURES\2017\Cade Wineke\Cade Wineke Pics 2016\Oh the Places You'll Go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232777" cy="171560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FF7954"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40FCC4C3" wp14:editId="5D56C8BC">
                                              <wp:extent cx="1060311" cy="1553845"/>
                                              <wp:effectExtent l="0" t="0" r="6985" b="8255"/>
                                              <wp:docPr id="5219" name="Picture 5219" descr="G:\Team Drives\Team Drive 1\PICTURES\2018\Cade Wineke\35416433_10215786018659054_738885025184874496_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G:\Team Drives\Team Drive 1\PICTURES\2018\Cade Wineke\35416433_10215786018659054_738885025184874496_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79980" cy="158266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DA826D" id="Text Box 8" o:spid="_x0000_s1028" type="#_x0000_t202" style="position:absolute;margin-left:15.7pt;margin-top:0;width:196pt;height:1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" fillcolor="white [3201]" stroked="f" strokeweight=".5pt">
                            <v:textbox>
                              <w:txbxContent>
                                <w:p w14:paraId="24C71C58" w14:textId="46DA5507" w:rsidR="004A73E3" w:rsidRDefault="005C072C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t xml:space="preserve">   </w:t>
                                  </w:r>
                                  <w:r w:rsidRPr="005C072C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CEED18C" wp14:editId="640C2DB2">
                                        <wp:extent cx="1105535" cy="1538525"/>
                                        <wp:effectExtent l="0" t="0" r="0" b="5080"/>
                                        <wp:docPr id="5226" name="Picture 5226" descr="G:\Team Drives\Team Drive 1\PICTURES\2017\Cade Wineke\Cade Wineke Pics 2016\Oh the Places You'll 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G:\Team Drives\Team Drive 1\PICTURES\2017\Cade Wineke\Cade Wineke Pics 2016\Oh the Places You'll 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2777" cy="1715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F7954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0FCC4C3" wp14:editId="5D56C8BC">
                                        <wp:extent cx="1060311" cy="1553845"/>
                                        <wp:effectExtent l="0" t="0" r="6985" b="8255"/>
                                        <wp:docPr id="5219" name="Picture 5219" descr="G:\Team Drives\Team Drive 1\PICTURES\2018\Cade Wineke\35416433_10215786018659054_738885025184874496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Team Drives\Team Drive 1\PICTURES\2018\Cade Wineke\35416433_10215786018659054_738885025184874496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9980" cy="1582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E3C1A" w:rsidRPr="0041517A" w14:paraId="3AA9A8C6" w14:textId="77777777" w:rsidTr="00B54114">
              <w:trPr>
                <w:trHeight w:hRule="exact" w:val="8485"/>
              </w:trPr>
              <w:tc>
                <w:tcPr>
                  <w:tcW w:w="4492" w:type="dxa"/>
                </w:tcPr>
                <w:p w14:paraId="3C40FB7D" w14:textId="29027A08" w:rsidR="00FF7769" w:rsidRPr="008E26FC" w:rsidRDefault="00FF7769" w:rsidP="00F30FAF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  <w:p w14:paraId="77F4502E" w14:textId="7685DDEC" w:rsidR="00FF7769" w:rsidRDefault="00FF7769" w:rsidP="00F30FAF">
                  <w:pPr>
                    <w:rPr>
                      <w:rFonts w:ascii="Calibri" w:hAnsi="Calibri" w:cs="Calibri"/>
                      <w:color w:val="auto"/>
                    </w:rPr>
                  </w:pPr>
                </w:p>
                <w:p w14:paraId="37C283C1" w14:textId="3C4559CE" w:rsidR="00FF7954" w:rsidRDefault="00FF7954" w:rsidP="00F30FAF">
                  <w:pPr>
                    <w:rPr>
                      <w:rFonts w:ascii="Calibri" w:hAnsi="Calibri" w:cs="Calibri"/>
                      <w:color w:val="auto"/>
                    </w:rPr>
                  </w:pPr>
                </w:p>
                <w:p w14:paraId="4B9313BE" w14:textId="77777777" w:rsidR="00FF7954" w:rsidRPr="00FE3A6F" w:rsidRDefault="00FF7954" w:rsidP="00F30FAF">
                  <w:pPr>
                    <w:rPr>
                      <w:rFonts w:ascii="Calibri" w:hAnsi="Calibri" w:cs="Calibri"/>
                      <w:color w:val="auto"/>
                    </w:rPr>
                  </w:pPr>
                </w:p>
                <w:p w14:paraId="01CDEA42" w14:textId="4FEB399B" w:rsidR="00FF7954" w:rsidRDefault="004E4439" w:rsidP="00FE3A6F">
                  <w:pPr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  <w:t xml:space="preserve">    </w:t>
                  </w:r>
                </w:p>
                <w:p w14:paraId="503AAAB3" w14:textId="0B14A994" w:rsidR="00FF7954" w:rsidRDefault="00FF7954" w:rsidP="00FE3A6F">
                  <w:pPr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</w:pPr>
                </w:p>
                <w:p w14:paraId="7DF873E1" w14:textId="656FB9D9" w:rsidR="00FF7954" w:rsidRDefault="004E4439" w:rsidP="00FE3A6F">
                  <w:pPr>
                    <w:rPr>
                      <w:rFonts w:ascii="Calibri" w:hAnsi="Calibri" w:cs="Calibri"/>
                      <w:noProof/>
                      <w:lang w:eastAsia="en-US"/>
                    </w:rPr>
                  </w:pPr>
                  <w:r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  <w:t xml:space="preserve">       </w:t>
                  </w:r>
                </w:p>
                <w:p w14:paraId="0C8632B7" w14:textId="60122D63" w:rsidR="00FF7954" w:rsidRDefault="00FF7954" w:rsidP="00FE3A6F">
                  <w:pPr>
                    <w:rPr>
                      <w:rFonts w:ascii="Calibri" w:hAnsi="Calibri" w:cs="Calibri"/>
                      <w:noProof/>
                      <w:lang w:eastAsia="en-US"/>
                    </w:rPr>
                  </w:pPr>
                </w:p>
                <w:p w14:paraId="149C2B7A" w14:textId="306504A7" w:rsidR="00330555" w:rsidRDefault="00330555" w:rsidP="00FE3A6F">
                  <w:pPr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</w:pPr>
                </w:p>
                <w:p w14:paraId="7E273E09" w14:textId="7C15E0B9" w:rsidR="00FF7954" w:rsidRDefault="00FF7954" w:rsidP="00FE3A6F">
                  <w:pPr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</w:pPr>
                </w:p>
                <w:p w14:paraId="463CAFB3" w14:textId="40004FE7" w:rsidR="00D93E48" w:rsidRDefault="00FE3A6F" w:rsidP="00FE3A6F">
                  <w:pPr>
                    <w:rPr>
                      <w:rFonts w:ascii="Calibri" w:hAnsi="Calibri" w:cs="Calibri"/>
                    </w:rPr>
                  </w:pPr>
                  <w:r w:rsidRPr="00FE3A6F">
                    <w:rPr>
                      <w:rFonts w:ascii="Calibri" w:hAnsi="Calibri" w:cs="Calibri"/>
                    </w:rPr>
                    <w:t xml:space="preserve">   </w:t>
                  </w:r>
                </w:p>
                <w:p w14:paraId="12AE3A35" w14:textId="47219BE3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14CBC807" w14:textId="47B29640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7C47CA8A" w14:textId="7495263C" w:rsidR="00FF7954" w:rsidRDefault="005C072C" w:rsidP="00FE3A6F">
                  <w:pPr>
                    <w:rPr>
                      <w:rFonts w:ascii="Calibri" w:hAnsi="Calibri" w:cs="Calibri"/>
                      <w:b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8E8B5AC" wp14:editId="15F862F0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2971800" cy="2324100"/>
                            <wp:effectExtent l="0" t="0" r="0" b="0"/>
                            <wp:wrapNone/>
                            <wp:docPr id="5227" name="Text Box 52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71800" cy="2324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0A0313" w14:textId="77777777" w:rsidR="005C072C" w:rsidRPr="005C072C" w:rsidRDefault="005C072C" w:rsidP="005C072C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5C072C">
                                          <w:rPr>
                                            <w:rFonts w:ascii="Calibri" w:hAnsi="Calibri" w:cs="Calibri"/>
                                          </w:rPr>
                                          <w:t xml:space="preserve">Cancer continues to be the #1 cause of disease </w:t>
                                        </w:r>
                                      </w:p>
                                      <w:p w14:paraId="6A24A9F8" w14:textId="77777777" w:rsidR="005C072C" w:rsidRPr="005C072C" w:rsidRDefault="005C072C" w:rsidP="005C072C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5C072C">
                                          <w:rPr>
                                            <w:rFonts w:ascii="Calibri" w:hAnsi="Calibri" w:cs="Calibri"/>
                                          </w:rPr>
                                          <w:t>related death for children.</w:t>
                                        </w:r>
                                      </w:p>
                                      <w:p w14:paraId="1B998688" w14:textId="77777777" w:rsidR="005C072C" w:rsidRPr="005C072C" w:rsidRDefault="005C072C" w:rsidP="005C072C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</w:p>
                                      <w:p w14:paraId="7EE289B6" w14:textId="77777777" w:rsidR="00E57E21" w:rsidRPr="00E57E21" w:rsidRDefault="00E57E21" w:rsidP="00E57E2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0"/>
                                          </w:num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E57E21">
                                          <w:rPr>
                                            <w:rFonts w:ascii="Calibri" w:hAnsi="Calibri" w:cs="Calibri"/>
                                          </w:rPr>
                                          <w:t>Approximately 1 in 285 children will be diagnosed with cancer before the age of 20.</w:t>
                                        </w:r>
                                      </w:p>
                                      <w:p w14:paraId="53C9F451" w14:textId="77777777" w:rsidR="00E57E21" w:rsidRPr="00E57E21" w:rsidRDefault="00E57E21" w:rsidP="00E57E2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0"/>
                                          </w:num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E57E21">
                                          <w:rPr>
                                            <w:rFonts w:ascii="Calibri" w:hAnsi="Calibri" w:cs="Calibri"/>
                                          </w:rPr>
                                          <w:t xml:space="preserve">Research for children with cancer, especially for those with sarcomas and brain cancer, lags nearly two decades behind their adult counterparts  </w:t>
                                        </w:r>
                                      </w:p>
                                      <w:p w14:paraId="05AEA22B" w14:textId="77777777" w:rsidR="00E57E21" w:rsidRPr="00E57E21" w:rsidRDefault="00E57E21" w:rsidP="00E57E2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0"/>
                                          </w:num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E57E21">
                                          <w:rPr>
                                            <w:rFonts w:ascii="Calibri" w:hAnsi="Calibri" w:cs="Calibri"/>
                                          </w:rPr>
                                          <w:t>Each day 35 children in the United States are newly diagnosed with cancer</w:t>
                                        </w:r>
                                      </w:p>
                                      <w:p w14:paraId="178FFDD3" w14:textId="77777777" w:rsidR="00E57E21" w:rsidRPr="00E57E21" w:rsidRDefault="00E57E21" w:rsidP="00E57E2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0"/>
                                          </w:numPr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E57E21">
                                          <w:rPr>
                                            <w:rFonts w:ascii="Calibri" w:hAnsi="Calibri" w:cs="Calibri"/>
                                          </w:rPr>
                                          <w:t>Federal funding is lagging for pediatric oncology</w:t>
                                        </w:r>
                                      </w:p>
                                      <w:p w14:paraId="4718A415" w14:textId="663A508A" w:rsidR="00E57E21" w:rsidRPr="00E57E21" w:rsidRDefault="00E57E21" w:rsidP="00E57E21">
                                        <w:pPr>
                                          <w:pStyle w:val="ListParagraph"/>
                                          <w:spacing w:after="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</w:p>
                                      <w:p w14:paraId="6D8A4510" w14:textId="77777777" w:rsidR="005C072C" w:rsidRDefault="005C072C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E8B5AC" id="Text Box 5227" o:spid="_x0000_s1029" type="#_x0000_t202" style="position:absolute;margin-left:-4.8pt;margin-top:7.7pt;width:234pt;height:18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" fillcolor="white [3201]" stroked="f" strokeweight=".5pt">
                            <v:textbox>
                              <w:txbxContent>
                                <w:p w14:paraId="1B0A0313" w14:textId="77777777" w:rsidR="005C072C" w:rsidRPr="005C072C" w:rsidRDefault="005C072C" w:rsidP="005C072C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5C072C">
                                    <w:rPr>
                                      <w:rFonts w:ascii="Calibri" w:hAnsi="Calibri" w:cs="Calibri"/>
                                    </w:rPr>
                                    <w:t xml:space="preserve">Cancer continues to be the #1 cause of disease </w:t>
                                  </w:r>
                                </w:p>
                                <w:p w14:paraId="6A24A9F8" w14:textId="77777777" w:rsidR="005C072C" w:rsidRPr="005C072C" w:rsidRDefault="005C072C" w:rsidP="005C072C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5C072C">
                                    <w:rPr>
                                      <w:rFonts w:ascii="Calibri" w:hAnsi="Calibri" w:cs="Calibri"/>
                                    </w:rPr>
                                    <w:t>related death for children.</w:t>
                                  </w:r>
                                </w:p>
                                <w:p w14:paraId="1B998688" w14:textId="77777777" w:rsidR="005C072C" w:rsidRPr="005C072C" w:rsidRDefault="005C072C" w:rsidP="005C072C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7EE289B6" w14:textId="77777777" w:rsidR="00E57E21" w:rsidRPr="00E57E21" w:rsidRDefault="00E57E21" w:rsidP="00E57E2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57E21">
                                    <w:rPr>
                                      <w:rFonts w:ascii="Calibri" w:hAnsi="Calibri" w:cs="Calibri"/>
                                    </w:rPr>
                                    <w:t>Approximately 1 in 285 children will be diagnosed with cancer before the age of 20.</w:t>
                                  </w:r>
                                </w:p>
                                <w:p w14:paraId="53C9F451" w14:textId="77777777" w:rsidR="00E57E21" w:rsidRPr="00E57E21" w:rsidRDefault="00E57E21" w:rsidP="00E57E2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57E21">
                                    <w:rPr>
                                      <w:rFonts w:ascii="Calibri" w:hAnsi="Calibri" w:cs="Calibri"/>
                                    </w:rPr>
                                    <w:t xml:space="preserve">Research for children with cancer, especially for those with sarcomas and brain cancer, lags nearly two decades behind their adult counterparts  </w:t>
                                  </w:r>
                                </w:p>
                                <w:p w14:paraId="05AEA22B" w14:textId="77777777" w:rsidR="00E57E21" w:rsidRPr="00E57E21" w:rsidRDefault="00E57E21" w:rsidP="00E57E2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57E21">
                                    <w:rPr>
                                      <w:rFonts w:ascii="Calibri" w:hAnsi="Calibri" w:cs="Calibri"/>
                                    </w:rPr>
                                    <w:t>Each day 35 children in the United States are newly diagnosed with cancer</w:t>
                                  </w:r>
                                </w:p>
                                <w:p w14:paraId="178FFDD3" w14:textId="77777777" w:rsidR="00E57E21" w:rsidRPr="00E57E21" w:rsidRDefault="00E57E21" w:rsidP="00E57E2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57E21">
                                    <w:rPr>
                                      <w:rFonts w:ascii="Calibri" w:hAnsi="Calibri" w:cs="Calibri"/>
                                    </w:rPr>
                                    <w:t>Federal funding is lagging for pediatric oncology</w:t>
                                  </w:r>
                                </w:p>
                                <w:p w14:paraId="4718A415" w14:textId="663A508A" w:rsidR="00E57E21" w:rsidRPr="00E57E21" w:rsidRDefault="00E57E21" w:rsidP="00E57E21">
                                  <w:pPr>
                                    <w:pStyle w:val="ListParagraph"/>
                                    <w:spacing w:after="0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6D8A4510" w14:textId="77777777" w:rsidR="005C072C" w:rsidRDefault="005C072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0A0E54D" w14:textId="2D2C49CD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75E7CCAB" w14:textId="1850F9BE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1BF853DA" w14:textId="4C666412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6F79C1C8" w14:textId="6F59DFDD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42E913AB" w14:textId="02EB2421" w:rsidR="00FF7954" w:rsidRDefault="00FF7954" w:rsidP="00FE3A6F">
                  <w:pPr>
                    <w:rPr>
                      <w:rFonts w:ascii="Calibri" w:hAnsi="Calibri" w:cs="Calibri"/>
                      <w:b/>
                    </w:rPr>
                  </w:pPr>
                </w:p>
                <w:p w14:paraId="43C53942" w14:textId="77777777" w:rsidR="00D93E48" w:rsidRPr="00D4061F" w:rsidRDefault="00D93E48" w:rsidP="00D93E48">
                  <w:pPr>
                    <w:rPr>
                      <w:rFonts w:ascii="Calibri" w:hAnsi="Calibri" w:cs="Calibri"/>
                      <w:color w:val="auto"/>
                      <w:sz w:val="16"/>
                      <w:szCs w:val="16"/>
                    </w:rPr>
                  </w:pPr>
                </w:p>
                <w:p w14:paraId="0032821B" w14:textId="77777777" w:rsidR="00D93E48" w:rsidRPr="00D4061F" w:rsidRDefault="00D93E48" w:rsidP="00D93E48">
                  <w:pPr>
                    <w:rPr>
                      <w:rFonts w:ascii="Calibri" w:hAnsi="Calibri" w:cs="Calibri"/>
                      <w:color w:val="auto"/>
                      <w:sz w:val="16"/>
                      <w:szCs w:val="16"/>
                    </w:rPr>
                  </w:pPr>
                </w:p>
                <w:p w14:paraId="2CB5F337" w14:textId="77777777" w:rsidR="00D93E48" w:rsidRPr="00FE3A6F" w:rsidRDefault="00D93E48" w:rsidP="00FE3A6F">
                  <w:pPr>
                    <w:rPr>
                      <w:rFonts w:ascii="Calibri" w:hAnsi="Calibri" w:cs="Calibri"/>
                    </w:rPr>
                  </w:pPr>
                </w:p>
                <w:p w14:paraId="5B4061AB" w14:textId="77777777" w:rsidR="00FE3A6F" w:rsidRPr="00FE3A6F" w:rsidRDefault="00FE3A6F" w:rsidP="00FE3A6F">
                  <w:pPr>
                    <w:rPr>
                      <w:rFonts w:ascii="Calibri" w:hAnsi="Calibri" w:cs="Calibri"/>
                    </w:rPr>
                  </w:pPr>
                </w:p>
                <w:p w14:paraId="4FEFB96F" w14:textId="77777777" w:rsidR="00FE3A6F" w:rsidRPr="0041517A" w:rsidRDefault="00FE3A6F" w:rsidP="00FE3A6F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2646F9" w:rsidRPr="0041517A" w14:paraId="6E645518" w14:textId="77777777" w:rsidTr="00B54114">
              <w:trPr>
                <w:trHeight w:hRule="exact" w:val="8485"/>
              </w:trPr>
              <w:tc>
                <w:tcPr>
                  <w:tcW w:w="4492" w:type="dxa"/>
                </w:tcPr>
                <w:p w14:paraId="19BC786B" w14:textId="77777777" w:rsidR="002646F9" w:rsidRPr="0041517A" w:rsidRDefault="002646F9" w:rsidP="001470C3">
                  <w:pPr>
                    <w:pStyle w:val="Heading2"/>
                    <w:jc w:val="center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1A216AB7" w14:textId="77777777" w:rsidR="002E3C1A" w:rsidRPr="0041517A" w:rsidRDefault="002E3C1A">
            <w:pPr>
              <w:spacing w:after="160" w:line="259" w:lineRule="auto"/>
              <w:rPr>
                <w:rFonts w:ascii="Calibri" w:hAnsi="Calibri" w:cs="Calibri"/>
              </w:rPr>
            </w:pPr>
          </w:p>
        </w:tc>
        <w:tc>
          <w:tcPr>
            <w:tcW w:w="684" w:type="dxa"/>
            <w:gridSpan w:val="2"/>
          </w:tcPr>
          <w:p w14:paraId="0F079EAA" w14:textId="77777777" w:rsidR="002E3C1A" w:rsidRPr="0041517A" w:rsidRDefault="002E3C1A" w:rsidP="00B54114">
            <w:pPr>
              <w:spacing w:after="160" w:line="259" w:lineRule="auto"/>
              <w:rPr>
                <w:rFonts w:ascii="Calibri" w:hAnsi="Calibri" w:cs="Calibri"/>
              </w:rPr>
            </w:pPr>
          </w:p>
        </w:tc>
        <w:tc>
          <w:tcPr>
            <w:tcW w:w="270" w:type="dxa"/>
          </w:tcPr>
          <w:p w14:paraId="325E8B5E" w14:textId="77777777" w:rsidR="002E3C1A" w:rsidRPr="0041517A" w:rsidRDefault="002E3C1A">
            <w:pPr>
              <w:spacing w:after="160" w:line="259" w:lineRule="auto"/>
              <w:rPr>
                <w:rFonts w:ascii="Calibri" w:hAnsi="Calibri" w:cs="Calibri"/>
              </w:rPr>
            </w:pPr>
          </w:p>
        </w:tc>
        <w:tc>
          <w:tcPr>
            <w:tcW w:w="4374" w:type="dxa"/>
            <w:gridSpan w:val="2"/>
          </w:tcPr>
          <w:tbl>
            <w:tblPr>
              <w:tblStyle w:val="TableLayout"/>
              <w:tblW w:w="4341" w:type="dxa"/>
              <w:tblLayout w:type="fixed"/>
              <w:tblLook w:val="04A0" w:firstRow="1" w:lastRow="0" w:firstColumn="1" w:lastColumn="0" w:noHBand="0" w:noVBand="1"/>
            </w:tblPr>
            <w:tblGrid>
              <w:gridCol w:w="4341"/>
            </w:tblGrid>
            <w:tr w:rsidR="002E3C1A" w:rsidRPr="0041517A" w14:paraId="55C8B403" w14:textId="77777777" w:rsidTr="00D4061F">
              <w:trPr>
                <w:trHeight w:hRule="exact" w:val="11340"/>
              </w:trPr>
              <w:tc>
                <w:tcPr>
                  <w:tcW w:w="5000" w:type="pct"/>
                </w:tcPr>
                <w:p w14:paraId="7015640C" w14:textId="38F95C4D" w:rsidR="00C34331" w:rsidRPr="009A2396" w:rsidRDefault="00417CF2" w:rsidP="008E26FC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color w:val="0F0F8F"/>
                      <w:sz w:val="32"/>
                      <w:szCs w:val="32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CB2B301" wp14:editId="311F8121">
                            <wp:simplePos x="0" y="0"/>
                            <wp:positionH relativeFrom="column">
                              <wp:posOffset>193040</wp:posOffset>
                            </wp:positionH>
                            <wp:positionV relativeFrom="paragraph">
                              <wp:posOffset>-190500</wp:posOffset>
                            </wp:positionV>
                            <wp:extent cx="2482850" cy="3873500"/>
                            <wp:effectExtent l="0" t="0" r="0" b="0"/>
                            <wp:wrapNone/>
                            <wp:docPr id="20" name="Text Box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82850" cy="3873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5D31E8" w14:textId="0078A55B" w:rsidR="00417CF2" w:rsidRDefault="00417CF2" w:rsidP="00417CF2">
                                        <w:pPr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color w:val="0000FF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661465">
                                          <w:rPr>
                                            <w:rFonts w:ascii="Calibri" w:hAnsi="Calibri" w:cs="Calibri"/>
                                            <w:b/>
                                            <w:color w:val="0000FF"/>
                                            <w:sz w:val="32"/>
                                            <w:szCs w:val="32"/>
                                          </w:rPr>
                                          <w:t>Why Support CCF</w:t>
                                        </w:r>
                                      </w:p>
                                      <w:p w14:paraId="2F6C31CE" w14:textId="0DF28A5C" w:rsidR="00417CF2" w:rsidRDefault="000A32A6" w:rsidP="00417CF2">
                                        <w:pPr>
                                          <w:jc w:val="center"/>
                                        </w:pPr>
                                        <w:r w:rsidRPr="000A32A6"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652ACAAE" wp14:editId="2D3C06CD">
                                              <wp:extent cx="2019300" cy="1514475"/>
                                              <wp:effectExtent l="0" t="0" r="0" b="9525"/>
                                              <wp:docPr id="4" name="Picture 4" descr="G:\Shared drives\Team Drive 1\KIDS\Darren Leonard\Leonard kids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G:\Shared drives\Team Drive 1\KIDS\Darren Leonard\Leonard kids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51892" cy="153891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0E704A53" w14:textId="4399BDAC" w:rsidR="00417CF2" w:rsidRPr="00E72E93" w:rsidRDefault="00F65C0D" w:rsidP="00E72E93">
                                        <w:pPr>
                                          <w:jc w:val="center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</w:rPr>
                                          <w:t>Darren</w:t>
                                        </w:r>
                                        <w:r w:rsidR="00417CF2" w:rsidRPr="00E72E93">
                                          <w:rPr>
                                            <w:rFonts w:ascii="Calibri" w:hAnsi="Calibri" w:cs="Calibri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="00417CF2" w:rsidRPr="00E72E93">
                                          <w:rPr>
                                            <w:rFonts w:ascii="Calibri" w:hAnsi="Calibri" w:cs="Calibri"/>
                                          </w:rPr>
                                          <w:t xml:space="preserve"> –</w:t>
                                        </w:r>
                                        <w:proofErr w:type="gramEnd"/>
                                        <w:r w:rsidR="005C072C">
                                          <w:rPr>
                                            <w:rFonts w:ascii="Calibri" w:hAnsi="Calibri" w:cs="Calibri"/>
                                          </w:rPr>
                                          <w:t xml:space="preserve"> </w:t>
                                        </w:r>
                                        <w:r w:rsidR="00417CF2" w:rsidRPr="00E72E93">
                                          <w:rPr>
                                            <w:rFonts w:ascii="Calibri" w:hAnsi="Calibri" w:cs="Calibri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</w:rPr>
                                          <w:t>Churchill</w:t>
                                        </w:r>
                                        <w:r w:rsidR="00417CF2" w:rsidRPr="00E72E93">
                                          <w:rPr>
                                            <w:rFonts w:ascii="Calibri" w:hAnsi="Calibri" w:cs="Calibri"/>
                                          </w:rPr>
                                          <w:t>, MD</w:t>
                                        </w:r>
                                      </w:p>
                                      <w:p w14:paraId="244CEC08" w14:textId="768CF27C" w:rsidR="00417CF2" w:rsidRPr="00E72E93" w:rsidRDefault="00417CF2" w:rsidP="00E72E93">
                                        <w:pPr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E72E93">
                                          <w:rPr>
                                            <w:rFonts w:ascii="Calibri" w:hAnsi="Calibri" w:cs="Calibri"/>
                                          </w:rPr>
                                          <w:t>In 20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>09</w:t>
                                        </w:r>
                                        <w:r w:rsidRPr="00E72E93">
                                          <w:rPr>
                                            <w:rFonts w:ascii="Calibri" w:hAnsi="Calibri" w:cs="Calibri"/>
                                          </w:rPr>
                                          <w:t xml:space="preserve">, 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>at just 8 weeks old, Darren</w:t>
                                        </w:r>
                                        <w:r w:rsidR="00E72E93" w:rsidRPr="00E72E93">
                                          <w:rPr>
                                            <w:rFonts w:ascii="Calibri" w:hAnsi="Calibri" w:cs="Calibri"/>
                                          </w:rPr>
                                          <w:t xml:space="preserve"> </w:t>
                                        </w:r>
                                        <w:r w:rsidRPr="00E72E93">
                                          <w:rPr>
                                            <w:rFonts w:ascii="Calibri" w:hAnsi="Calibri" w:cs="Calibri"/>
                                          </w:rPr>
                                          <w:t xml:space="preserve">was diagnosed with 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 xml:space="preserve">a brain tumor. </w:t>
                                        </w:r>
                                        <w:r w:rsidR="005866CF">
                                          <w:rPr>
                                            <w:rFonts w:ascii="Calibri" w:hAnsi="Calibri" w:cs="Calibri"/>
                                          </w:rPr>
                                          <w:t>I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>n 20</w:t>
                                        </w:r>
                                        <w:r w:rsidR="005866CF">
                                          <w:rPr>
                                            <w:rFonts w:ascii="Calibri" w:hAnsi="Calibri" w:cs="Calibri"/>
                                          </w:rPr>
                                          <w:t>21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>, Darren is 1</w:t>
                                        </w:r>
                                        <w:r w:rsidR="005866CF">
                                          <w:rPr>
                                            <w:rFonts w:ascii="Calibri" w:hAnsi="Calibri" w:cs="Calibri"/>
                                          </w:rPr>
                                          <w:t>2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 xml:space="preserve"> and is a walking, talking miracle. He has endured </w:t>
                                        </w:r>
                                        <w:r w:rsidR="005866CF">
                                          <w:rPr>
                                            <w:rFonts w:ascii="Calibri" w:hAnsi="Calibri" w:cs="Calibri"/>
                                          </w:rPr>
                                          <w:t>3</w:t>
                                        </w:r>
                                        <w:r w:rsidR="00F65C0D">
                                          <w:rPr>
                                            <w:rFonts w:ascii="Calibri" w:hAnsi="Calibri" w:cs="Calibri"/>
                                          </w:rPr>
                                          <w:t xml:space="preserve">+ years of chemotherapy, 15 surgeries, over 50 MRI’s and more procedures </w:t>
                                        </w:r>
                                        <w:r w:rsidR="000A32A6">
                                          <w:rPr>
                                            <w:rFonts w:ascii="Calibri" w:hAnsi="Calibri" w:cs="Calibri"/>
                                          </w:rPr>
                                          <w:t>and pokes to count. He enjoys singing, dancing, and above all, he loves to make people SMILE!</w:t>
                                        </w:r>
                                      </w:p>
                                      <w:p w14:paraId="3607C35A" w14:textId="77777777" w:rsidR="00417CF2" w:rsidRDefault="00417CF2" w:rsidP="00417CF2">
                                        <w:pPr>
                                          <w:jc w:val="center"/>
                                        </w:pPr>
                                      </w:p>
                                      <w:p w14:paraId="62DE225E" w14:textId="77777777" w:rsidR="00417CF2" w:rsidRDefault="00417CF2" w:rsidP="00417CF2">
                                        <w:pPr>
                                          <w:jc w:val="center"/>
                                        </w:pPr>
                                        <w:r>
                                          <w:t>•</w:t>
                                        </w:r>
                                        <w:r>
                                          <w:tab/>
                                          <w:t>Today, with CCF funding critical research, new therapies have helped to keep Ava alive.</w:t>
                                        </w:r>
                                      </w:p>
                                      <w:p w14:paraId="5C50A726" w14:textId="7ED965B5" w:rsidR="00417CF2" w:rsidRDefault="00417CF2" w:rsidP="00417CF2">
                                        <w:pPr>
                                          <w:jc w:val="center"/>
                                        </w:pPr>
                                        <w:r>
                                          <w:t>•</w:t>
                                        </w:r>
                                        <w:r>
                                          <w:tab/>
                                          <w:t>Today, Ava is an energetic 5th grader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B2B301" id="Text Box 20" o:spid="_x0000_s1030" type="#_x0000_t202" style="position:absolute;left:0;text-align:left;margin-left:15.2pt;margin-top:-15pt;width:195.5pt;height:3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" fillcolor="white [3201]" stroked="f" strokeweight=".5pt">
                            <v:textbox>
                              <w:txbxContent>
                                <w:p w14:paraId="5F5D31E8" w14:textId="0078A55B" w:rsidR="00417CF2" w:rsidRDefault="00417CF2" w:rsidP="00417CF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 w:rsidRPr="00661465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32"/>
                                      <w:szCs w:val="32"/>
                                    </w:rPr>
                                    <w:t>Why Support CCF</w:t>
                                  </w:r>
                                </w:p>
                                <w:p w14:paraId="2F6C31CE" w14:textId="0DF28A5C" w:rsidR="00417CF2" w:rsidRDefault="000A32A6" w:rsidP="00417CF2">
                                  <w:pPr>
                                    <w:jc w:val="center"/>
                                  </w:pPr>
                                  <w:r w:rsidRPr="000A32A6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652ACAAE" wp14:editId="2D3C06CD">
                                        <wp:extent cx="2019300" cy="1514475"/>
                                        <wp:effectExtent l="0" t="0" r="0" b="9525"/>
                                        <wp:docPr id="4" name="Picture 4" descr="G:\Shared drives\Team Drive 1\KIDS\Darren Leonard\Leonard kid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Shared drives\Team Drive 1\KIDS\Darren Leonard\Leonard kid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1892" cy="1538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E704A53" w14:textId="4399BDAC" w:rsidR="00417CF2" w:rsidRPr="00E72E93" w:rsidRDefault="00F65C0D" w:rsidP="00E72E9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Darren</w:t>
                                  </w:r>
                                  <w:r w:rsidR="00417CF2" w:rsidRPr="00E72E93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 </w:t>
                                  </w:r>
                                  <w:r w:rsidR="00417CF2" w:rsidRPr="00E72E93">
                                    <w:rPr>
                                      <w:rFonts w:ascii="Calibri" w:hAnsi="Calibri" w:cs="Calibri"/>
                                    </w:rPr>
                                    <w:t xml:space="preserve"> –</w:t>
                                  </w:r>
                                  <w:proofErr w:type="gramEnd"/>
                                  <w:r w:rsidR="005C072C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 w:rsidR="00417CF2" w:rsidRPr="00E72E93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Churchill</w:t>
                                  </w:r>
                                  <w:r w:rsidR="00417CF2" w:rsidRPr="00E72E93">
                                    <w:rPr>
                                      <w:rFonts w:ascii="Calibri" w:hAnsi="Calibri" w:cs="Calibri"/>
                                    </w:rPr>
                                    <w:t>, MD</w:t>
                                  </w:r>
                                </w:p>
                                <w:p w14:paraId="244CEC08" w14:textId="768CF27C" w:rsidR="00417CF2" w:rsidRPr="00E72E93" w:rsidRDefault="00417CF2" w:rsidP="00E72E9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2E93">
                                    <w:rPr>
                                      <w:rFonts w:ascii="Calibri" w:hAnsi="Calibri" w:cs="Calibri"/>
                                    </w:rPr>
                                    <w:t>In 20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>09</w:t>
                                  </w:r>
                                  <w:r w:rsidRPr="00E72E93">
                                    <w:rPr>
                                      <w:rFonts w:ascii="Calibri" w:hAnsi="Calibri" w:cs="Calibri"/>
                                    </w:rPr>
                                    <w:t xml:space="preserve">, 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>at just 8 weeks old, Darren</w:t>
                                  </w:r>
                                  <w:r w:rsidR="00E72E93" w:rsidRPr="00E72E93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 w:rsidRPr="00E72E93">
                                    <w:rPr>
                                      <w:rFonts w:ascii="Calibri" w:hAnsi="Calibri" w:cs="Calibri"/>
                                    </w:rPr>
                                    <w:t xml:space="preserve">was diagnosed with 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 xml:space="preserve">a brain tumor. </w:t>
                                  </w:r>
                                  <w:r w:rsidR="005866CF">
                                    <w:rPr>
                                      <w:rFonts w:ascii="Calibri" w:hAnsi="Calibri" w:cs="Calibri"/>
                                    </w:rPr>
                                    <w:t>I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>n 20</w:t>
                                  </w:r>
                                  <w:r w:rsidR="005866CF">
                                    <w:rPr>
                                      <w:rFonts w:ascii="Calibri" w:hAnsi="Calibri" w:cs="Calibri"/>
                                    </w:rPr>
                                    <w:t>21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>, Darren is 1</w:t>
                                  </w:r>
                                  <w:r w:rsidR="005866CF">
                                    <w:rPr>
                                      <w:rFonts w:ascii="Calibri" w:hAnsi="Calibri" w:cs="Calibri"/>
                                    </w:rPr>
                                    <w:t>2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 xml:space="preserve"> and is a walking, talking miracle. He has endured </w:t>
                                  </w:r>
                                  <w:r w:rsidR="005866CF">
                                    <w:rPr>
                                      <w:rFonts w:ascii="Calibri" w:hAnsi="Calibri" w:cs="Calibri"/>
                                    </w:rPr>
                                    <w:t>3</w:t>
                                  </w:r>
                                  <w:r w:rsidR="00F65C0D">
                                    <w:rPr>
                                      <w:rFonts w:ascii="Calibri" w:hAnsi="Calibri" w:cs="Calibri"/>
                                    </w:rPr>
                                    <w:t xml:space="preserve">+ years of chemotherapy, 15 surgeries, over 50 MRI’s and more procedures </w:t>
                                  </w:r>
                                  <w:r w:rsidR="000A32A6">
                                    <w:rPr>
                                      <w:rFonts w:ascii="Calibri" w:hAnsi="Calibri" w:cs="Calibri"/>
                                    </w:rPr>
                                    <w:t>and pokes to count. He enjoys singing, dancing, and above all, he loves to make people SMILE!</w:t>
                                  </w:r>
                                </w:p>
                                <w:p w14:paraId="3607C35A" w14:textId="77777777" w:rsidR="00417CF2" w:rsidRDefault="00417CF2" w:rsidP="00417CF2">
                                  <w:pPr>
                                    <w:jc w:val="center"/>
                                  </w:pPr>
                                </w:p>
                                <w:p w14:paraId="62DE225E" w14:textId="77777777" w:rsidR="00417CF2" w:rsidRDefault="00417CF2" w:rsidP="00417CF2">
                                  <w:pPr>
                                    <w:jc w:val="center"/>
                                  </w:pPr>
                                  <w:r>
                                    <w:t>•</w:t>
                                  </w:r>
                                  <w:r>
                                    <w:tab/>
                                    <w:t>Today, with CCF funding critical research, new therapies have helped to keep Ava alive.</w:t>
                                  </w:r>
                                </w:p>
                                <w:p w14:paraId="5C50A726" w14:textId="7ED965B5" w:rsidR="00417CF2" w:rsidRDefault="00417CF2" w:rsidP="00417CF2">
                                  <w:pPr>
                                    <w:jc w:val="center"/>
                                  </w:pPr>
                                  <w:r>
                                    <w:t>•</w:t>
                                  </w:r>
                                  <w:r>
                                    <w:tab/>
                                    <w:t>Today, Ava is an energetic 5th grader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E26FC">
                    <w:rPr>
                      <w:rFonts w:ascii="Calibri" w:hAnsi="Calibri" w:cs="Calibri"/>
                      <w:b/>
                      <w:color w:val="0F0F8F"/>
                      <w:sz w:val="32"/>
                      <w:szCs w:val="32"/>
                    </w:rPr>
                    <w:t xml:space="preserve"> </w:t>
                  </w:r>
                </w:p>
                <w:p w14:paraId="7FAC0476" w14:textId="77777777" w:rsidR="009A2396" w:rsidRPr="008E26FC" w:rsidRDefault="009A2396" w:rsidP="008E26FC">
                  <w:pPr>
                    <w:jc w:val="center"/>
                    <w:rPr>
                      <w:rFonts w:ascii="Calibri" w:hAnsi="Calibri" w:cs="Calibri"/>
                      <w:b/>
                      <w:color w:val="FF0000"/>
                      <w:sz w:val="22"/>
                      <w:szCs w:val="22"/>
                    </w:rPr>
                  </w:pPr>
                </w:p>
                <w:p w14:paraId="0534167C" w14:textId="4922693F" w:rsidR="009A2396" w:rsidRPr="009A2396" w:rsidRDefault="009A2396" w:rsidP="00C34331">
                  <w:pPr>
                    <w:jc w:val="center"/>
                    <w:rPr>
                      <w:rFonts w:ascii="Calibri" w:hAnsi="Calibri" w:cs="Calibri"/>
                      <w:b/>
                      <w:color w:val="auto"/>
                      <w:sz w:val="22"/>
                      <w:szCs w:val="22"/>
                    </w:rPr>
                  </w:pPr>
                </w:p>
                <w:p w14:paraId="0FE3C240" w14:textId="77777777" w:rsidR="008E26FC" w:rsidRDefault="008E26FC" w:rsidP="009A2396">
                  <w:pPr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  <w:p w14:paraId="61EDFB34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5FCD0036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22BC2CE8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1209B493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41B043F5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08CEE221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531897DE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65821B06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62C76046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4F21A779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20FE3670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2F4A5F16" w14:textId="77777777" w:rsidR="00417CF2" w:rsidRDefault="009A2396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  <w:r w:rsidRPr="00FE3A6F">
                    <w:rPr>
                      <w:rFonts w:ascii="Calibri" w:hAnsi="Calibri" w:cs="Calibri"/>
                      <w:color w:val="auto"/>
                    </w:rPr>
                    <w:br/>
                  </w:r>
                  <w:r w:rsidR="00D4061F">
                    <w:rPr>
                      <w:rFonts w:ascii="Calibri" w:hAnsi="Calibri" w:cs="Calibri"/>
                      <w:color w:val="auto"/>
                    </w:rPr>
                    <w:t xml:space="preserve">         </w:t>
                  </w:r>
                </w:p>
                <w:p w14:paraId="3D74E30E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106340B9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5CA40BE6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14290BB9" w14:textId="77777777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4EDAEE62" w14:textId="6A5AC4EA" w:rsidR="00417CF2" w:rsidRDefault="00417CF2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</w:p>
                <w:p w14:paraId="513EC356" w14:textId="4824BEA0" w:rsidR="00E72E93" w:rsidRDefault="000A32A6" w:rsidP="00D4061F">
                  <w:pPr>
                    <w:ind w:left="720"/>
                    <w:rPr>
                      <w:rFonts w:ascii="Calibri" w:hAnsi="Calibri" w:cs="Calibri"/>
                      <w:color w:val="auto"/>
                    </w:rPr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586D9B2C" wp14:editId="63FF21B3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2451100" cy="3333750"/>
                            <wp:effectExtent l="0" t="0" r="0" b="0"/>
                            <wp:wrapSquare wrapText="bothSides"/>
                            <wp:docPr id="22" name="Text Box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51100" cy="333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F71883" w14:textId="77777777" w:rsidR="00B127FA" w:rsidRDefault="00B127FA" w:rsidP="00E72E93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 xml:space="preserve"> </w:t>
                                        </w:r>
                                        <w:r w:rsidR="00E72E93" w:rsidRPr="00D4061F">
                                          <w:rPr>
                                            <w:rFonts w:ascii="Calibri" w:hAnsi="Calibri" w:cs="Calibri"/>
                                            <w:b/>
                                            <w:noProof/>
                                            <w:color w:val="auto"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72DFD5F9" wp14:editId="532BD434">
                                              <wp:extent cx="1104900" cy="1368456"/>
                                              <wp:effectExtent l="0" t="0" r="0" b="3175"/>
                                              <wp:docPr id="5223" name="Picture 5223" descr="C:\Users\rverr\AppData\Local\Microsoft\Windows\INetCache\Content.Outlook\XV1X56A2\IMG_7538 (00000002)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rverr\AppData\Local\Microsoft\Windows\INetCache\Content.Outlook\XV1X56A2\IMG_7538 (00000002)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144562" cy="141757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 xml:space="preserve"> </w:t>
                                        </w:r>
                                        <w:r w:rsidRPr="00B127FA"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0DF62306" wp14:editId="36AA49FD">
                                              <wp:extent cx="1006872" cy="1343616"/>
                                              <wp:effectExtent l="0" t="0" r="3175" b="9525"/>
                                              <wp:docPr id="5224" name="Picture 5224" descr="G:\Team Drives\Team Drive 1\PICTURES\2018\Andrew Oberle\Andrew 2 thumbs up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G:\Team Drives\Team Drive 1\PICTURES\2018\Andrew Oberle\Andrew 2 thumbs up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39801" cy="13875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 xml:space="preserve">  </w:t>
                                        </w:r>
                                      </w:p>
                                      <w:p w14:paraId="22E8E004" w14:textId="77777777" w:rsidR="00B127FA" w:rsidRDefault="00B127FA" w:rsidP="00E72E93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</w:pPr>
                                      </w:p>
                                      <w:p w14:paraId="641B0347" w14:textId="0AD20366" w:rsidR="00E72E93" w:rsidRDefault="00B127FA" w:rsidP="00B127F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</w:pPr>
                                        <w:r w:rsidRPr="00B127FA">
                                          <w:rPr>
                                            <w:rFonts w:ascii="Calibri" w:hAnsi="Calibri" w:cs="Calibri"/>
                                            <w:b/>
                                            <w:noProof/>
                                            <w:lang w:eastAsia="en-US"/>
                                          </w:rPr>
                                          <w:t xml:space="preserve">Andrew 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>-  Silver Spring, MD</w:t>
                                        </w:r>
                                      </w:p>
                                      <w:p w14:paraId="35D92690" w14:textId="66A9393A" w:rsidR="00B127FA" w:rsidRDefault="00B127FA" w:rsidP="00E72E93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</w:pPr>
                                      </w:p>
                                      <w:p w14:paraId="05055AE3" w14:textId="09A71991" w:rsidR="00B127FA" w:rsidRPr="00FE1317" w:rsidRDefault="00B127FA" w:rsidP="00E72E93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 xml:space="preserve">In 2014, at the age of </w:t>
                                        </w:r>
                                        <w:r w:rsidR="00F15DA4"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>three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noProof/>
                                            <w:lang w:eastAsia="en-US"/>
                                          </w:rPr>
                                          <w:t>, Dr. Joseph Wiley of Sinai Hospital (pictured left) diagnosed Andrew with a rare and more aggressive form of Acute Lymphocytic Leukemia (ALL). In Februrary of 2018, Andrew rang the bell ending his treatments. He loves all 9-year-old-stuff and wants to be a “baby doctor” when he grows up.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6D9B2C" id="Text Box 22" o:spid="_x0000_s1031" type="#_x0000_t202" style="position:absolute;left:0;text-align:left;margin-left:18.2pt;margin-top:19.55pt;width:193pt;height:26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" filled="f" stroked="f" strokeweight=".5pt">
                            <v:textbox>
                              <w:txbxContent>
                                <w:p w14:paraId="1DF71883" w14:textId="77777777" w:rsidR="00B127FA" w:rsidRDefault="00B127FA" w:rsidP="00E72E93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 xml:space="preserve"> </w:t>
                                  </w:r>
                                  <w:r w:rsidR="00E72E93" w:rsidRPr="00D4061F"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auto"/>
                                      <w:lang w:eastAsia="en-US"/>
                                    </w:rPr>
                                    <w:drawing>
                                      <wp:inline distT="0" distB="0" distL="0" distR="0" wp14:anchorId="72DFD5F9" wp14:editId="532BD434">
                                        <wp:extent cx="1104900" cy="1368456"/>
                                        <wp:effectExtent l="0" t="0" r="0" b="3175"/>
                                        <wp:docPr id="5223" name="Picture 5223" descr="C:\Users\rverr\AppData\Local\Microsoft\Windows\INetCache\Content.Outlook\XV1X56A2\IMG_7538 (0000000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rverr\AppData\Local\Microsoft\Windows\INetCache\Content.Outlook\XV1X56A2\IMG_7538 (0000000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4562" cy="1417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 xml:space="preserve"> </w:t>
                                  </w:r>
                                  <w:r w:rsidRPr="00B127FA"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0DF62306" wp14:editId="36AA49FD">
                                        <wp:extent cx="1006872" cy="1343616"/>
                                        <wp:effectExtent l="0" t="0" r="3175" b="9525"/>
                                        <wp:docPr id="5224" name="Picture 5224" descr="G:\Team Drives\Team Drive 1\PICTURES\2018\Andrew Oberle\Andrew 2 thumbs u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G:\Team Drives\Team Drive 1\PICTURES\2018\Andrew Oberle\Andrew 2 thumbs u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9801" cy="1387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 xml:space="preserve">  </w:t>
                                  </w:r>
                                </w:p>
                                <w:p w14:paraId="22E8E004" w14:textId="77777777" w:rsidR="00B127FA" w:rsidRDefault="00B127FA" w:rsidP="00E72E93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</w:pPr>
                                </w:p>
                                <w:p w14:paraId="641B0347" w14:textId="0AD20366" w:rsidR="00E72E93" w:rsidRDefault="00B127FA" w:rsidP="00B127F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</w:pPr>
                                  <w:r w:rsidRPr="00B127FA"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lang w:eastAsia="en-US"/>
                                    </w:rPr>
                                    <w:t xml:space="preserve">Andrew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-  Silver Spring, MD</w:t>
                                  </w:r>
                                </w:p>
                                <w:p w14:paraId="35D92690" w14:textId="66A9393A" w:rsidR="00B127FA" w:rsidRDefault="00B127FA" w:rsidP="00E72E93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</w:pPr>
                                </w:p>
                                <w:p w14:paraId="05055AE3" w14:textId="09A71991" w:rsidR="00B127FA" w:rsidRPr="00FE1317" w:rsidRDefault="00B127FA" w:rsidP="00E72E93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 xml:space="preserve">In 2014, at the age of </w:t>
                                  </w:r>
                                  <w:r w:rsidR="00F15DA4"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three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lang w:eastAsia="en-US"/>
                                    </w:rPr>
                                    <w:t>, Dr. Joseph Wiley of Sinai Hospital (pictured left) diagnosed Andrew with a rare and more aggressive form of Acute Lymphocytic Leukemia (ALL). In Februrary of 2018, Andrew rang the bell ending his treatments. He loves all 9-year-old-stuff and wants to be a “baby doctor” when he grows up.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2A95F445" w14:textId="566C721E" w:rsidR="00D4061F" w:rsidRPr="009A2396" w:rsidRDefault="00D4061F" w:rsidP="00415FB7">
                  <w:pPr>
                    <w:ind w:left="720"/>
                    <w:rPr>
                      <w:rFonts w:ascii="Calibri" w:hAnsi="Calibri" w:cs="Calibri"/>
                      <w:color w:val="1906A6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auto"/>
                    </w:rPr>
                    <w:t xml:space="preserve">  </w:t>
                  </w:r>
                </w:p>
              </w:tc>
            </w:tr>
            <w:tr w:rsidR="002E3C1A" w:rsidRPr="0041517A" w14:paraId="1CC91B1F" w14:textId="77777777" w:rsidTr="00214006">
              <w:trPr>
                <w:trHeight w:hRule="exact" w:val="2128"/>
              </w:trPr>
              <w:tc>
                <w:tcPr>
                  <w:tcW w:w="5000" w:type="pct"/>
                </w:tcPr>
                <w:p w14:paraId="0FAEB2BB" w14:textId="77777777" w:rsidR="00FE3A6F" w:rsidRDefault="00FE3A6F" w:rsidP="008E26FC">
                  <w:pPr>
                    <w:jc w:val="center"/>
                    <w:rPr>
                      <w:rStyle w:val="Strong"/>
                      <w:rFonts w:ascii="Calibri" w:hAnsi="Calibri" w:cs="Calibri"/>
                      <w:b w:val="0"/>
                      <w:color w:val="404040"/>
                      <w:spacing w:val="-3"/>
                      <w:shd w:val="clear" w:color="auto" w:fill="FFFFFF"/>
                    </w:rPr>
                  </w:pPr>
                </w:p>
                <w:p w14:paraId="3C0B6908" w14:textId="77777777" w:rsidR="00DB7B4A" w:rsidRPr="009A2396" w:rsidRDefault="00DB7B4A" w:rsidP="008E26FC">
                  <w:pPr>
                    <w:jc w:val="center"/>
                    <w:rPr>
                      <w:rFonts w:ascii="Calibri" w:hAnsi="Calibri" w:cs="Calibri"/>
                      <w:b/>
                    </w:rPr>
                  </w:pPr>
                </w:p>
              </w:tc>
            </w:tr>
            <w:tr w:rsidR="002E3C1A" w:rsidRPr="0041517A" w14:paraId="3AF6B3DC" w14:textId="77777777" w:rsidTr="00214006">
              <w:trPr>
                <w:trHeight w:hRule="exact" w:val="3601"/>
              </w:trPr>
              <w:tc>
                <w:tcPr>
                  <w:tcW w:w="5000" w:type="pct"/>
                </w:tcPr>
                <w:p w14:paraId="6A22251D" w14:textId="77777777" w:rsidR="002E3C1A" w:rsidRPr="0041517A" w:rsidRDefault="002E3C1A">
                  <w:pPr>
                    <w:spacing w:after="200" w:line="264" w:lineRule="auto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255ECF19" w14:textId="77777777" w:rsidR="002E3C1A" w:rsidRPr="0041517A" w:rsidRDefault="002E3C1A">
            <w:pPr>
              <w:spacing w:after="160" w:line="259" w:lineRule="auto"/>
              <w:rPr>
                <w:rFonts w:ascii="Calibri" w:hAnsi="Calibri" w:cs="Calibri"/>
              </w:rPr>
            </w:pPr>
          </w:p>
        </w:tc>
        <w:tc>
          <w:tcPr>
            <w:tcW w:w="576" w:type="dxa"/>
            <w:gridSpan w:val="2"/>
          </w:tcPr>
          <w:p w14:paraId="413BB332" w14:textId="61980D64" w:rsidR="002E3C1A" w:rsidRPr="0041517A" w:rsidRDefault="002E3C1A">
            <w:pPr>
              <w:spacing w:after="160" w:line="259" w:lineRule="auto"/>
              <w:rPr>
                <w:rFonts w:ascii="Calibri" w:hAnsi="Calibri" w:cs="Calibri"/>
              </w:rPr>
            </w:pPr>
          </w:p>
        </w:tc>
        <w:tc>
          <w:tcPr>
            <w:tcW w:w="576" w:type="dxa"/>
            <w:gridSpan w:val="2"/>
          </w:tcPr>
          <w:p w14:paraId="2A565916" w14:textId="518BB5DE" w:rsidR="002E3C1A" w:rsidRPr="0041517A" w:rsidRDefault="002E3C1A">
            <w:pPr>
              <w:spacing w:after="160" w:line="259" w:lineRule="auto"/>
              <w:rPr>
                <w:rFonts w:ascii="Calibri" w:hAnsi="Calibri" w:cs="Calibri"/>
              </w:rPr>
            </w:pPr>
          </w:p>
        </w:tc>
        <w:tc>
          <w:tcPr>
            <w:tcW w:w="4032" w:type="dxa"/>
          </w:tcPr>
          <w:p w14:paraId="278A8B4E" w14:textId="173DCD8F" w:rsidR="002E3C1A" w:rsidRPr="0041517A" w:rsidRDefault="002A2C86">
            <w:pPr>
              <w:spacing w:after="160" w:line="259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C26D87" wp14:editId="7C548914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-323850</wp:posOffset>
                      </wp:positionV>
                      <wp:extent cx="2597150" cy="7461250"/>
                      <wp:effectExtent l="0" t="0" r="0" b="63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7150" cy="7461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4761E6" w14:textId="38DBF4BA" w:rsidR="000412AF" w:rsidRPr="00095332" w:rsidRDefault="000412AF" w:rsidP="006E3F35">
                                  <w:pPr>
                                    <w:spacing w:after="0"/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095332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  <w:r w:rsidR="00415FB7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095332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Research Awardees</w:t>
                                  </w:r>
                                </w:p>
                                <w:p w14:paraId="74CE0312" w14:textId="77777777" w:rsidR="005866CF" w:rsidRDefault="005866CF" w:rsidP="006E3F35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442A3BF" w14:textId="79D17DA4" w:rsidR="000412AF" w:rsidRPr="000412AF" w:rsidRDefault="000412AF" w:rsidP="006E3F35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412AF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Johns Hopkins Hospital</w:t>
                                  </w:r>
                                </w:p>
                                <w:p w14:paraId="1BCC9666" w14:textId="77356301" w:rsidR="002A2C86" w:rsidRDefault="002A2C86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-C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harles Eberhart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M.D.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Ph.D.</w:t>
                                  </w:r>
                                </w:p>
                                <w:p w14:paraId="43062AC5" w14:textId="77777777" w:rsidR="00EA0821" w:rsidRDefault="00EA0821" w:rsidP="00EA0821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Yiouli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Ktena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, M.D. </w:t>
                                  </w:r>
                                </w:p>
                                <w:p w14:paraId="5ABC5364" w14:textId="66BEDBE1" w:rsidR="00EA0821" w:rsidRPr="000412AF" w:rsidRDefault="00EA0821" w:rsidP="00EA0821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412AF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23</w:t>
                                  </w:r>
                                  <w:r w:rsidRPr="000412AF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CCF Giant Food NextGen Award</w:t>
                                  </w:r>
                                </w:p>
                                <w:p w14:paraId="551C853E" w14:textId="71F996A9" w:rsidR="00EA0821" w:rsidRDefault="00EA0821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-Nicolas Llosa, M.D.</w:t>
                                  </w:r>
                                </w:p>
                                <w:p w14:paraId="0E5199DB" w14:textId="5A9D5A97" w:rsidR="000412AF" w:rsidRDefault="000412A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2A2C86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Patience </w:t>
                                  </w:r>
                                  <w:proofErr w:type="spellStart"/>
                                  <w:r w:rsidR="002A2C86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Odeniyide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M.D.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Ph.D.</w:t>
                                  </w:r>
                                </w:p>
                                <w:p w14:paraId="3DAE375A" w14:textId="5F8E5188" w:rsidR="00903F99" w:rsidRDefault="00903F99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1DAC670" w14:textId="0722CF00" w:rsidR="00903F99" w:rsidRPr="00903F99" w:rsidRDefault="00903F99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903F9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Children’s National Hospital</w:t>
                                  </w:r>
                                </w:p>
                                <w:p w14:paraId="5D6BE37A" w14:textId="06DA1C2A" w:rsidR="00903F99" w:rsidRDefault="00903F99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Chase McCann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, Ph.D. </w:t>
                                  </w:r>
                                </w:p>
                                <w:p w14:paraId="730CD97C" w14:textId="77777777" w:rsidR="000412AF" w:rsidRDefault="000412A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6064F70" w14:textId="137E642A" w:rsidR="000412AF" w:rsidRDefault="00903F99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National Cancer Institute</w:t>
                                  </w:r>
                                </w:p>
                                <w:p w14:paraId="006E6C8E" w14:textId="1DFA4A05" w:rsidR="000412AF" w:rsidRDefault="000412A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Anandani </w:t>
                                  </w:r>
                                  <w:proofErr w:type="spellStart"/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Nellan</w:t>
                                  </w:r>
                                  <w:proofErr w:type="spellEnd"/>
                                  <w:r w:rsidR="00903F99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M.D.</w:t>
                                  </w:r>
                                </w:p>
                                <w:p w14:paraId="079692CF" w14:textId="5011D649" w:rsidR="00903F99" w:rsidRDefault="00903F99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Haneen Shalabi, D.O.</w:t>
                                  </w:r>
                                </w:p>
                                <w:p w14:paraId="2E0E074B" w14:textId="77777777" w:rsidR="005866CF" w:rsidRDefault="005866C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6E15746" w14:textId="77777777" w:rsidR="002A2C86" w:rsidRPr="000412AF" w:rsidRDefault="002A2C86" w:rsidP="002A2C8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412AF"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Georgetown Lombardi Cancer Center</w:t>
                                  </w:r>
                                </w:p>
                                <w:p w14:paraId="7DDDFB2F" w14:textId="7CB8155D" w:rsidR="002A2C86" w:rsidRDefault="002A2C86" w:rsidP="002A2C8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Chris Albanese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Ph.D.</w:t>
                                  </w:r>
                                </w:p>
                                <w:p w14:paraId="3D188539" w14:textId="69387E86" w:rsidR="00EA0821" w:rsidRDefault="00EA0821" w:rsidP="002A2C8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-Gary Kupfer, M.D.</w:t>
                                  </w:r>
                                </w:p>
                                <w:p w14:paraId="47FA2359" w14:textId="045E2E26" w:rsidR="002A2C86" w:rsidRDefault="002A2C86" w:rsidP="002A2C86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-Aykut Uren, M.D.</w:t>
                                  </w:r>
                                </w:p>
                                <w:p w14:paraId="312B6027" w14:textId="681480D9" w:rsidR="000412AF" w:rsidRDefault="000412A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59FE603" w14:textId="053FFE29" w:rsidR="000412AF" w:rsidRPr="000412AF" w:rsidRDefault="00903F99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University of Maryland School of Medicine</w:t>
                                  </w:r>
                                </w:p>
                                <w:p w14:paraId="39C35D79" w14:textId="29B4B241" w:rsidR="002A2C86" w:rsidRDefault="000A32A6" w:rsidP="00903F99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903F99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 xml:space="preserve">Curt I. </w:t>
                                  </w:r>
                                  <w:proofErr w:type="spellStart"/>
                                  <w:r w:rsidR="00903F99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Civin</w:t>
                                  </w:r>
                                  <w:proofErr w:type="spellEnd"/>
                                  <w:r w:rsidR="00903F99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, M.D.</w:t>
                                  </w:r>
                                </w:p>
                                <w:p w14:paraId="39D5B044" w14:textId="55D7E44A" w:rsidR="000412AF" w:rsidRDefault="000412A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65DBE94" w14:textId="4385A635" w:rsidR="000412AF" w:rsidRDefault="000412A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095332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  <w:r w:rsidR="00192FDF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EA0821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095332"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  <w:t xml:space="preserve"> Non-research Programs</w:t>
                                  </w:r>
                                </w:p>
                                <w:p w14:paraId="3EAECC7A" w14:textId="77777777" w:rsidR="005866CF" w:rsidRPr="00095332" w:rsidRDefault="005866CF" w:rsidP="000412AF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738E5E" w14:textId="28ADFDF3" w:rsidR="000412AF" w:rsidRDefault="000412AF" w:rsidP="000412A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The Children’s Inn</w:t>
                                  </w:r>
                                </w:p>
                                <w:p w14:paraId="7FFE8FE2" w14:textId="0CA26CD4" w:rsidR="00192FDF" w:rsidRDefault="00192FDF" w:rsidP="000412A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Claire Marie Foundation</w:t>
                                  </w:r>
                                </w:p>
                                <w:p w14:paraId="51638437" w14:textId="1707C54B" w:rsidR="000412AF" w:rsidRDefault="000412AF" w:rsidP="000412A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Horizon Day Camp</w:t>
                                  </w:r>
                                </w:p>
                                <w:p w14:paraId="2028889E" w14:textId="593600B4" w:rsidR="00192FDF" w:rsidRDefault="00192FDF" w:rsidP="000412A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Kennedy Krieger Institute</w:t>
                                  </w:r>
                                </w:p>
                                <w:p w14:paraId="07C5EE48" w14:textId="0FF82676" w:rsidR="00192FDF" w:rsidRDefault="00192FDF" w:rsidP="000412A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Nigel’s Neighborhood LLC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26D87" id="Text Box 7" o:spid="_x0000_s1032" type="#_x0000_t202" style="position:absolute;margin-left:13.9pt;margin-top:-25.5pt;width:204.5pt;height:5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" fillcolor="white [3201]" stroked="f" strokeweight=".5pt">
                      <v:textbox>
                        <w:txbxContent>
                          <w:p w14:paraId="344761E6" w14:textId="38DBF4BA" w:rsidR="000412AF" w:rsidRPr="00095332" w:rsidRDefault="000412AF" w:rsidP="006E3F35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95332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20</w:t>
                            </w:r>
                            <w:r w:rsidR="00415FB7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2</w:t>
                            </w:r>
                            <w:r w:rsidR="00EA0821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3</w:t>
                            </w:r>
                            <w:r w:rsidRPr="00095332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Research Awardees</w:t>
                            </w:r>
                          </w:p>
                          <w:p w14:paraId="74CE0312" w14:textId="77777777" w:rsidR="005866CF" w:rsidRDefault="005866CF" w:rsidP="006E3F3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442A3BF" w14:textId="79D17DA4" w:rsidR="000412AF" w:rsidRPr="000412AF" w:rsidRDefault="000412AF" w:rsidP="006E3F3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0412A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Johns Hopkins Hospital</w:t>
                            </w:r>
                          </w:p>
                          <w:p w14:paraId="1BCC9666" w14:textId="77356301" w:rsidR="002A2C86" w:rsidRDefault="002A2C86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-C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harles Eberhart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M.D.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Ph.D.</w:t>
                            </w:r>
                          </w:p>
                          <w:p w14:paraId="43062AC5" w14:textId="77777777" w:rsidR="00EA0821" w:rsidRDefault="00EA0821" w:rsidP="00EA08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Yiouli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Ktena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M.D. </w:t>
                            </w:r>
                          </w:p>
                          <w:p w14:paraId="5ABC5364" w14:textId="66BEDBE1" w:rsidR="00EA0821" w:rsidRPr="000412AF" w:rsidRDefault="00EA0821" w:rsidP="00EA08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0412A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Pr="000412A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CCF Giant Food NextGen Award</w:t>
                            </w:r>
                          </w:p>
                          <w:p w14:paraId="551C853E" w14:textId="71F996A9" w:rsidR="00EA0821" w:rsidRDefault="00EA0821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-Nicolas Llosa, M.D.</w:t>
                            </w:r>
                          </w:p>
                          <w:p w14:paraId="0E5199DB" w14:textId="5A9D5A97" w:rsidR="000412AF" w:rsidRDefault="000412A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2A2C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Patience </w:t>
                            </w:r>
                            <w:proofErr w:type="spellStart"/>
                            <w:r w:rsidR="002A2C8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Odeniyide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M.D.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Ph.D.</w:t>
                            </w:r>
                          </w:p>
                          <w:p w14:paraId="3DAE375A" w14:textId="5F8E5188" w:rsidR="00903F99" w:rsidRDefault="00903F99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1DAC670" w14:textId="0722CF00" w:rsidR="00903F99" w:rsidRPr="00903F99" w:rsidRDefault="00903F99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03F99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Children’s National Hospital</w:t>
                            </w:r>
                          </w:p>
                          <w:p w14:paraId="5D6BE37A" w14:textId="06DA1C2A" w:rsidR="00903F99" w:rsidRDefault="00903F99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Chase McCann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Ph.D. </w:t>
                            </w:r>
                          </w:p>
                          <w:p w14:paraId="730CD97C" w14:textId="77777777" w:rsidR="000412AF" w:rsidRDefault="000412A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064F70" w14:textId="137E642A" w:rsidR="000412AF" w:rsidRDefault="00903F99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National Cancer Institute</w:t>
                            </w:r>
                          </w:p>
                          <w:p w14:paraId="006E6C8E" w14:textId="1DFA4A05" w:rsidR="000412AF" w:rsidRDefault="000412A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Anandani </w:t>
                            </w:r>
                            <w:proofErr w:type="spellStart"/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Nellan</w:t>
                            </w:r>
                            <w:proofErr w:type="spellEnd"/>
                            <w:r w:rsidR="00903F9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M.D.</w:t>
                            </w:r>
                          </w:p>
                          <w:p w14:paraId="079692CF" w14:textId="5011D649" w:rsidR="00903F99" w:rsidRDefault="00903F99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Haneen Shalabi, D.O.</w:t>
                            </w:r>
                          </w:p>
                          <w:p w14:paraId="2E0E074B" w14:textId="77777777" w:rsidR="005866CF" w:rsidRDefault="005866C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6E15746" w14:textId="77777777" w:rsidR="002A2C86" w:rsidRPr="000412AF" w:rsidRDefault="002A2C86" w:rsidP="002A2C8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0412A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Georgetown Lombardi Cancer Center</w:t>
                            </w:r>
                          </w:p>
                          <w:p w14:paraId="7DDDFB2F" w14:textId="7CB8155D" w:rsidR="002A2C86" w:rsidRDefault="002A2C86" w:rsidP="002A2C8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EA082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Chris Albanese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Ph.D.</w:t>
                            </w:r>
                          </w:p>
                          <w:p w14:paraId="3D188539" w14:textId="69387E86" w:rsidR="00EA0821" w:rsidRDefault="00EA0821" w:rsidP="002A2C8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-Gary Kupfer, M.D.</w:t>
                            </w:r>
                          </w:p>
                          <w:p w14:paraId="47FA2359" w14:textId="045E2E26" w:rsidR="002A2C86" w:rsidRDefault="002A2C86" w:rsidP="002A2C86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-Aykut Uren, M.D.</w:t>
                            </w:r>
                          </w:p>
                          <w:p w14:paraId="312B6027" w14:textId="681480D9" w:rsidR="000412AF" w:rsidRDefault="000412A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59FE603" w14:textId="053FFE29" w:rsidR="000412AF" w:rsidRPr="000412AF" w:rsidRDefault="00903F99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University of Maryland School of Medicine</w:t>
                            </w:r>
                          </w:p>
                          <w:p w14:paraId="39C35D79" w14:textId="29B4B241" w:rsidR="002A2C86" w:rsidRDefault="000A32A6" w:rsidP="00903F9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903F9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Curt I. </w:t>
                            </w:r>
                            <w:proofErr w:type="spellStart"/>
                            <w:r w:rsidR="00903F9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Civin</w:t>
                            </w:r>
                            <w:proofErr w:type="spellEnd"/>
                            <w:r w:rsidR="00903F9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M.D.</w:t>
                            </w:r>
                          </w:p>
                          <w:p w14:paraId="39D5B044" w14:textId="55D7E44A" w:rsidR="000412AF" w:rsidRDefault="000412A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65DBE94" w14:textId="4385A635" w:rsidR="000412AF" w:rsidRDefault="000412A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95332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20</w:t>
                            </w:r>
                            <w:r w:rsidR="00192FDF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2</w:t>
                            </w:r>
                            <w:r w:rsidR="00EA0821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>3</w:t>
                            </w:r>
                            <w:r w:rsidRPr="00095332"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Non-research Programs</w:t>
                            </w:r>
                          </w:p>
                          <w:p w14:paraId="3EAECC7A" w14:textId="77777777" w:rsidR="005866CF" w:rsidRPr="00095332" w:rsidRDefault="005866CF" w:rsidP="000412A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25738E5E" w14:textId="28ADFDF3" w:rsidR="000412AF" w:rsidRDefault="000412AF" w:rsidP="000412A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The Children’s Inn</w:t>
                            </w:r>
                          </w:p>
                          <w:p w14:paraId="7FFE8FE2" w14:textId="0CA26CD4" w:rsidR="00192FDF" w:rsidRDefault="00192FDF" w:rsidP="000412A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Claire Marie Foundation</w:t>
                            </w:r>
                          </w:p>
                          <w:p w14:paraId="51638437" w14:textId="1707C54B" w:rsidR="000412AF" w:rsidRDefault="000412AF" w:rsidP="000412A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Horizon Day Camp</w:t>
                            </w:r>
                          </w:p>
                          <w:p w14:paraId="2028889E" w14:textId="593600B4" w:rsidR="00192FDF" w:rsidRDefault="00192FDF" w:rsidP="000412A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Kennedy Krieger Institute</w:t>
                            </w:r>
                          </w:p>
                          <w:p w14:paraId="07C5EE48" w14:textId="0FF82676" w:rsidR="00192FDF" w:rsidRDefault="00192FDF" w:rsidP="000412A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Nigel’s Neighborhood LLC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BCF6F59" w14:textId="77777777" w:rsidR="002E3C1A" w:rsidRDefault="002E3C1A" w:rsidP="00415FB7">
      <w:pPr>
        <w:pStyle w:val="NoSpacing"/>
      </w:pPr>
    </w:p>
    <w:sectPr w:rsidR="002E3C1A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3BD9" w14:textId="77777777" w:rsidR="0039436C" w:rsidRDefault="0039436C" w:rsidP="0086436C">
      <w:pPr>
        <w:spacing w:after="0" w:line="240" w:lineRule="auto"/>
      </w:pPr>
      <w:r>
        <w:separator/>
      </w:r>
    </w:p>
  </w:endnote>
  <w:endnote w:type="continuationSeparator" w:id="0">
    <w:p w14:paraId="5F1C6810" w14:textId="77777777" w:rsidR="0039436C" w:rsidRDefault="0039436C" w:rsidP="0086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8BF3B" w14:textId="77777777" w:rsidR="0039436C" w:rsidRDefault="0039436C" w:rsidP="0086436C">
      <w:pPr>
        <w:spacing w:after="0" w:line="240" w:lineRule="auto"/>
      </w:pPr>
      <w:r>
        <w:separator/>
      </w:r>
    </w:p>
  </w:footnote>
  <w:footnote w:type="continuationSeparator" w:id="0">
    <w:p w14:paraId="5AAE74FC" w14:textId="77777777" w:rsidR="0039436C" w:rsidRDefault="0039436C" w:rsidP="00864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7A5338"/>
    <w:multiLevelType w:val="hybridMultilevel"/>
    <w:tmpl w:val="CECE44F8"/>
    <w:lvl w:ilvl="0" w:tplc="98B61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4707F"/>
    <w:multiLevelType w:val="hybridMultilevel"/>
    <w:tmpl w:val="D3AAB2FC"/>
    <w:lvl w:ilvl="0" w:tplc="FA704B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27D76"/>
    <w:multiLevelType w:val="multilevel"/>
    <w:tmpl w:val="BB0C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066D5F"/>
    <w:multiLevelType w:val="hybridMultilevel"/>
    <w:tmpl w:val="9120E768"/>
    <w:lvl w:ilvl="0" w:tplc="A9A47BC4">
      <w:start w:val="2017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2FAC17F7"/>
    <w:multiLevelType w:val="hybridMultilevel"/>
    <w:tmpl w:val="2F32D9F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0F84F83"/>
    <w:multiLevelType w:val="hybridMultilevel"/>
    <w:tmpl w:val="482898DE"/>
    <w:lvl w:ilvl="0" w:tplc="FA704B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11A08"/>
    <w:multiLevelType w:val="hybridMultilevel"/>
    <w:tmpl w:val="975C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D56A2"/>
    <w:multiLevelType w:val="hybridMultilevel"/>
    <w:tmpl w:val="8D0E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64C7"/>
    <w:multiLevelType w:val="hybridMultilevel"/>
    <w:tmpl w:val="091A9AB2"/>
    <w:lvl w:ilvl="0" w:tplc="A6D82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B5800"/>
    <w:multiLevelType w:val="hybridMultilevel"/>
    <w:tmpl w:val="75C0D46E"/>
    <w:lvl w:ilvl="0" w:tplc="FA704B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D18"/>
    <w:multiLevelType w:val="hybridMultilevel"/>
    <w:tmpl w:val="C1BE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F44CB"/>
    <w:multiLevelType w:val="hybridMultilevel"/>
    <w:tmpl w:val="D0D29B2A"/>
    <w:lvl w:ilvl="0" w:tplc="FA704B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E7D2E"/>
    <w:multiLevelType w:val="hybridMultilevel"/>
    <w:tmpl w:val="32D6B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960FA"/>
    <w:multiLevelType w:val="hybridMultilevel"/>
    <w:tmpl w:val="32647946"/>
    <w:lvl w:ilvl="0" w:tplc="29DAF896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0650C"/>
    <w:multiLevelType w:val="hybridMultilevel"/>
    <w:tmpl w:val="9460C15C"/>
    <w:lvl w:ilvl="0" w:tplc="FA704B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658A9"/>
    <w:multiLevelType w:val="hybridMultilevel"/>
    <w:tmpl w:val="302ECB70"/>
    <w:lvl w:ilvl="0" w:tplc="75048672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74FD2"/>
    <w:multiLevelType w:val="hybridMultilevel"/>
    <w:tmpl w:val="FF3AE4C2"/>
    <w:lvl w:ilvl="0" w:tplc="FA704B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EA4091"/>
    <w:multiLevelType w:val="hybridMultilevel"/>
    <w:tmpl w:val="2D12536A"/>
    <w:lvl w:ilvl="0" w:tplc="69A6A59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411BA"/>
    <w:multiLevelType w:val="hybridMultilevel"/>
    <w:tmpl w:val="B70CE9E4"/>
    <w:lvl w:ilvl="0" w:tplc="98B61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E6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74E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9E5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548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366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82C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66B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505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992870670">
    <w:abstractNumId w:val="0"/>
  </w:num>
  <w:num w:numId="2" w16cid:durableId="712458733">
    <w:abstractNumId w:val="3"/>
  </w:num>
  <w:num w:numId="3" w16cid:durableId="1081559260">
    <w:abstractNumId w:val="17"/>
  </w:num>
  <w:num w:numId="4" w16cid:durableId="161820220">
    <w:abstractNumId w:val="2"/>
  </w:num>
  <w:num w:numId="5" w16cid:durableId="1799179982">
    <w:abstractNumId w:val="18"/>
  </w:num>
  <w:num w:numId="6" w16cid:durableId="2104495868">
    <w:abstractNumId w:val="16"/>
  </w:num>
  <w:num w:numId="7" w16cid:durableId="1064448378">
    <w:abstractNumId w:val="4"/>
  </w:num>
  <w:num w:numId="8" w16cid:durableId="1291522387">
    <w:abstractNumId w:val="10"/>
  </w:num>
  <w:num w:numId="9" w16cid:durableId="265619593">
    <w:abstractNumId w:val="6"/>
  </w:num>
  <w:num w:numId="10" w16cid:durableId="577129896">
    <w:abstractNumId w:val="15"/>
  </w:num>
  <w:num w:numId="11" w16cid:durableId="613679779">
    <w:abstractNumId w:val="19"/>
  </w:num>
  <w:num w:numId="12" w16cid:durableId="310525373">
    <w:abstractNumId w:val="11"/>
  </w:num>
  <w:num w:numId="13" w16cid:durableId="320163601">
    <w:abstractNumId w:val="9"/>
  </w:num>
  <w:num w:numId="14" w16cid:durableId="704018478">
    <w:abstractNumId w:val="12"/>
  </w:num>
  <w:num w:numId="15" w16cid:durableId="1407190529">
    <w:abstractNumId w:val="7"/>
  </w:num>
  <w:num w:numId="16" w16cid:durableId="1314531545">
    <w:abstractNumId w:val="1"/>
  </w:num>
  <w:num w:numId="17" w16cid:durableId="1200314426">
    <w:abstractNumId w:val="14"/>
  </w:num>
  <w:num w:numId="18" w16cid:durableId="1711568603">
    <w:abstractNumId w:val="5"/>
  </w:num>
  <w:num w:numId="19" w16cid:durableId="1595241361">
    <w:abstractNumId w:val="8"/>
  </w:num>
  <w:num w:numId="20" w16cid:durableId="10645965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44B"/>
    <w:rsid w:val="00012A00"/>
    <w:rsid w:val="00036E9C"/>
    <w:rsid w:val="000412AF"/>
    <w:rsid w:val="00087914"/>
    <w:rsid w:val="00095332"/>
    <w:rsid w:val="000A32A6"/>
    <w:rsid w:val="000A4D6B"/>
    <w:rsid w:val="000B0935"/>
    <w:rsid w:val="000D0FD0"/>
    <w:rsid w:val="000F11D8"/>
    <w:rsid w:val="001179D9"/>
    <w:rsid w:val="001470C3"/>
    <w:rsid w:val="00150194"/>
    <w:rsid w:val="00151464"/>
    <w:rsid w:val="00155362"/>
    <w:rsid w:val="0016729F"/>
    <w:rsid w:val="0017139B"/>
    <w:rsid w:val="0018653F"/>
    <w:rsid w:val="00187626"/>
    <w:rsid w:val="00192FDF"/>
    <w:rsid w:val="001A3116"/>
    <w:rsid w:val="001A76DD"/>
    <w:rsid w:val="001C7DF6"/>
    <w:rsid w:val="001D6720"/>
    <w:rsid w:val="001F6485"/>
    <w:rsid w:val="00202143"/>
    <w:rsid w:val="00210A0D"/>
    <w:rsid w:val="00214006"/>
    <w:rsid w:val="00231DC5"/>
    <w:rsid w:val="002446DB"/>
    <w:rsid w:val="00254237"/>
    <w:rsid w:val="0025718C"/>
    <w:rsid w:val="002646F9"/>
    <w:rsid w:val="002A2C86"/>
    <w:rsid w:val="002A6FE0"/>
    <w:rsid w:val="002D3FD7"/>
    <w:rsid w:val="002E3C1A"/>
    <w:rsid w:val="002E7302"/>
    <w:rsid w:val="002F1FA9"/>
    <w:rsid w:val="00330555"/>
    <w:rsid w:val="00332C39"/>
    <w:rsid w:val="00384EBC"/>
    <w:rsid w:val="0039436C"/>
    <w:rsid w:val="00396F41"/>
    <w:rsid w:val="003B03E4"/>
    <w:rsid w:val="003C1F2C"/>
    <w:rsid w:val="003D43D2"/>
    <w:rsid w:val="003D5BB8"/>
    <w:rsid w:val="003F71C2"/>
    <w:rsid w:val="0041517A"/>
    <w:rsid w:val="00415FB7"/>
    <w:rsid w:val="004163CE"/>
    <w:rsid w:val="00417CF2"/>
    <w:rsid w:val="004248A2"/>
    <w:rsid w:val="0048790D"/>
    <w:rsid w:val="004A73E3"/>
    <w:rsid w:val="004B1050"/>
    <w:rsid w:val="004B4A2E"/>
    <w:rsid w:val="004B7D57"/>
    <w:rsid w:val="004E3B38"/>
    <w:rsid w:val="004E4439"/>
    <w:rsid w:val="004F0DFE"/>
    <w:rsid w:val="00517847"/>
    <w:rsid w:val="0053344C"/>
    <w:rsid w:val="005401B0"/>
    <w:rsid w:val="005554C7"/>
    <w:rsid w:val="005704A7"/>
    <w:rsid w:val="005837EC"/>
    <w:rsid w:val="005866CF"/>
    <w:rsid w:val="0058690D"/>
    <w:rsid w:val="00587859"/>
    <w:rsid w:val="005B5499"/>
    <w:rsid w:val="005C072C"/>
    <w:rsid w:val="005F1A67"/>
    <w:rsid w:val="005F2156"/>
    <w:rsid w:val="00624453"/>
    <w:rsid w:val="006251E8"/>
    <w:rsid w:val="00647FD5"/>
    <w:rsid w:val="00660E4B"/>
    <w:rsid w:val="00661465"/>
    <w:rsid w:val="00685629"/>
    <w:rsid w:val="006A43D1"/>
    <w:rsid w:val="006C3670"/>
    <w:rsid w:val="006E3F35"/>
    <w:rsid w:val="006F2ED1"/>
    <w:rsid w:val="0070480F"/>
    <w:rsid w:val="00726F37"/>
    <w:rsid w:val="007B5290"/>
    <w:rsid w:val="007F0E97"/>
    <w:rsid w:val="00823261"/>
    <w:rsid w:val="00823BC7"/>
    <w:rsid w:val="00834B44"/>
    <w:rsid w:val="008546BF"/>
    <w:rsid w:val="0086436C"/>
    <w:rsid w:val="00891008"/>
    <w:rsid w:val="008912D3"/>
    <w:rsid w:val="008E0A4C"/>
    <w:rsid w:val="008E26FC"/>
    <w:rsid w:val="00903F99"/>
    <w:rsid w:val="0091244B"/>
    <w:rsid w:val="009127AD"/>
    <w:rsid w:val="009344C6"/>
    <w:rsid w:val="009755F8"/>
    <w:rsid w:val="009A2396"/>
    <w:rsid w:val="009B207D"/>
    <w:rsid w:val="009B73B5"/>
    <w:rsid w:val="009C6AB6"/>
    <w:rsid w:val="009E0195"/>
    <w:rsid w:val="009F0CDA"/>
    <w:rsid w:val="00A10AB8"/>
    <w:rsid w:val="00A31AFB"/>
    <w:rsid w:val="00A365A6"/>
    <w:rsid w:val="00A44519"/>
    <w:rsid w:val="00A45673"/>
    <w:rsid w:val="00A53DD5"/>
    <w:rsid w:val="00A81BAE"/>
    <w:rsid w:val="00A85BAF"/>
    <w:rsid w:val="00AC19B2"/>
    <w:rsid w:val="00AF0502"/>
    <w:rsid w:val="00AF2C15"/>
    <w:rsid w:val="00AF65CC"/>
    <w:rsid w:val="00B127FA"/>
    <w:rsid w:val="00B139BA"/>
    <w:rsid w:val="00B14BC2"/>
    <w:rsid w:val="00B276F5"/>
    <w:rsid w:val="00B54114"/>
    <w:rsid w:val="00B90BC2"/>
    <w:rsid w:val="00BA0C50"/>
    <w:rsid w:val="00BC0B45"/>
    <w:rsid w:val="00BE28D7"/>
    <w:rsid w:val="00C02F14"/>
    <w:rsid w:val="00C03C70"/>
    <w:rsid w:val="00C0485B"/>
    <w:rsid w:val="00C0533D"/>
    <w:rsid w:val="00C2637D"/>
    <w:rsid w:val="00C26E09"/>
    <w:rsid w:val="00C34331"/>
    <w:rsid w:val="00C41E48"/>
    <w:rsid w:val="00C84FF2"/>
    <w:rsid w:val="00C97A2D"/>
    <w:rsid w:val="00CB4653"/>
    <w:rsid w:val="00CD630A"/>
    <w:rsid w:val="00CD68D3"/>
    <w:rsid w:val="00CE2044"/>
    <w:rsid w:val="00D00835"/>
    <w:rsid w:val="00D00FFB"/>
    <w:rsid w:val="00D07090"/>
    <w:rsid w:val="00D14725"/>
    <w:rsid w:val="00D4061F"/>
    <w:rsid w:val="00D6563C"/>
    <w:rsid w:val="00D7222F"/>
    <w:rsid w:val="00D93E48"/>
    <w:rsid w:val="00DA4D5D"/>
    <w:rsid w:val="00DB7B4A"/>
    <w:rsid w:val="00DC5B46"/>
    <w:rsid w:val="00DE19A2"/>
    <w:rsid w:val="00DF3645"/>
    <w:rsid w:val="00E012F5"/>
    <w:rsid w:val="00E255B6"/>
    <w:rsid w:val="00E404CD"/>
    <w:rsid w:val="00E57A69"/>
    <w:rsid w:val="00E57E21"/>
    <w:rsid w:val="00E72E93"/>
    <w:rsid w:val="00E827E9"/>
    <w:rsid w:val="00E82B25"/>
    <w:rsid w:val="00EA0821"/>
    <w:rsid w:val="00F1562D"/>
    <w:rsid w:val="00F15DA4"/>
    <w:rsid w:val="00F16B91"/>
    <w:rsid w:val="00F30FAF"/>
    <w:rsid w:val="00F65C0D"/>
    <w:rsid w:val="00F74947"/>
    <w:rsid w:val="00F86D81"/>
    <w:rsid w:val="00F94786"/>
    <w:rsid w:val="00FE3A6F"/>
    <w:rsid w:val="00FF7769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D5E46"/>
  <w15:docId w15:val="{D243986A-2DD9-4438-8718-B4A8F5D7B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61F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F0000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F0000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F0000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F0000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F0000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FF0000" w:themeColor="accent1"/>
      </w:pBdr>
      <w:spacing w:after="60"/>
    </w:pPr>
    <w:rPr>
      <w:rFonts w:asciiTheme="majorHAnsi" w:eastAsiaTheme="majorEastAsia" w:hAnsiTheme="majorHAnsi" w:cstheme="majorBidi"/>
      <w:color w:val="FF0000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F0000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F0000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F0000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F0000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864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6C"/>
  </w:style>
  <w:style w:type="paragraph" w:styleId="Footer">
    <w:name w:val="footer"/>
    <w:basedOn w:val="Normal"/>
    <w:link w:val="FooterChar"/>
    <w:uiPriority w:val="99"/>
    <w:unhideWhenUsed/>
    <w:rsid w:val="00864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6C"/>
  </w:style>
  <w:style w:type="character" w:styleId="Hyperlink">
    <w:name w:val="Hyperlink"/>
    <w:basedOn w:val="DefaultParagraphFont"/>
    <w:uiPriority w:val="99"/>
    <w:unhideWhenUsed/>
    <w:rsid w:val="009C6AB6"/>
    <w:rPr>
      <w:color w:val="4C483D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0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apple-converted-space">
    <w:name w:val="apple-converted-space"/>
    <w:basedOn w:val="DefaultParagraphFont"/>
    <w:rsid w:val="0070480F"/>
  </w:style>
  <w:style w:type="character" w:styleId="Strong">
    <w:name w:val="Strong"/>
    <w:basedOn w:val="DefaultParagraphFont"/>
    <w:uiPriority w:val="22"/>
    <w:qFormat/>
    <w:rsid w:val="0070480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02"/>
    <w:rPr>
      <w:rFonts w:ascii="Tahoma" w:hAnsi="Tahoma" w:cs="Tahoma"/>
      <w:sz w:val="16"/>
      <w:szCs w:val="16"/>
    </w:rPr>
  </w:style>
  <w:style w:type="table" w:styleId="LightList">
    <w:name w:val="Light List"/>
    <w:basedOn w:val="TableNormal"/>
    <w:uiPriority w:val="61"/>
    <w:rsid w:val="009344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9344C6"/>
    <w:pPr>
      <w:spacing w:after="0" w:line="240" w:lineRule="auto"/>
    </w:pPr>
    <w:rPr>
      <w:color w:val="E06B08" w:themeColor="accent6" w:themeShade="BF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9344C6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485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DarkList-Accent1">
    <w:name w:val="Dark List Accent 1"/>
    <w:basedOn w:val="TableNormal"/>
    <w:uiPriority w:val="70"/>
    <w:rsid w:val="004E3B3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MediumGrid2-Accent1">
    <w:name w:val="Medium Grid 2 Accent 1"/>
    <w:basedOn w:val="TableNormal"/>
    <w:uiPriority w:val="68"/>
    <w:rsid w:val="004E3B3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834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D0FD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2396"/>
    <w:rPr>
      <w:color w:val="808080"/>
      <w:shd w:val="clear" w:color="auto" w:fill="E6E6E6"/>
    </w:rPr>
  </w:style>
  <w:style w:type="character" w:customStyle="1" w:styleId="il">
    <w:name w:val="il"/>
    <w:basedOn w:val="DefaultParagraphFont"/>
    <w:rsid w:val="00A1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64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6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6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childrenscancerfoundation.org" TargetMode="External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www.childrenscancerfoundation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info@childrenscancerfoundation.org" TargetMode="External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3CA200F23E48F2957A538190E5D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EF79C-EF68-48C4-BDEC-EFF14D17D49C}"/>
      </w:docPartPr>
      <w:docPartBody>
        <w:p w:rsidR="00AF0072" w:rsidRDefault="001B2237">
          <w:pPr>
            <w:pStyle w:val="F63CA200F23E48F2957A538190E5D4E4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237"/>
    <w:rsid w:val="00046195"/>
    <w:rsid w:val="000E5F99"/>
    <w:rsid w:val="00103D4D"/>
    <w:rsid w:val="001460CA"/>
    <w:rsid w:val="001B2237"/>
    <w:rsid w:val="001B4BC7"/>
    <w:rsid w:val="001D5BE3"/>
    <w:rsid w:val="002120F3"/>
    <w:rsid w:val="0023752D"/>
    <w:rsid w:val="002829EB"/>
    <w:rsid w:val="002C34EC"/>
    <w:rsid w:val="0034190A"/>
    <w:rsid w:val="00356A07"/>
    <w:rsid w:val="00417761"/>
    <w:rsid w:val="00420FC5"/>
    <w:rsid w:val="00432493"/>
    <w:rsid w:val="004375B6"/>
    <w:rsid w:val="004D6DB7"/>
    <w:rsid w:val="004D70FD"/>
    <w:rsid w:val="00535113"/>
    <w:rsid w:val="00600A84"/>
    <w:rsid w:val="006627C2"/>
    <w:rsid w:val="00687C91"/>
    <w:rsid w:val="006B6158"/>
    <w:rsid w:val="007143F0"/>
    <w:rsid w:val="007528EC"/>
    <w:rsid w:val="007A28D9"/>
    <w:rsid w:val="007B75E9"/>
    <w:rsid w:val="008B5E22"/>
    <w:rsid w:val="008D3B9F"/>
    <w:rsid w:val="00927377"/>
    <w:rsid w:val="00996D63"/>
    <w:rsid w:val="009B0809"/>
    <w:rsid w:val="00A56FBB"/>
    <w:rsid w:val="00A623D0"/>
    <w:rsid w:val="00AF0072"/>
    <w:rsid w:val="00BA19E7"/>
    <w:rsid w:val="00BA3D7A"/>
    <w:rsid w:val="00BA74C9"/>
    <w:rsid w:val="00BB3333"/>
    <w:rsid w:val="00C0196F"/>
    <w:rsid w:val="00D11C7A"/>
    <w:rsid w:val="00D678B2"/>
    <w:rsid w:val="00EA69FC"/>
    <w:rsid w:val="00F5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3CA200F23E48F2957A538190E5D4E4">
    <w:name w:val="F63CA200F23E48F2957A538190E5D4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Custom 2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F0000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A57D1-9A97-4CC8-9002-E3B39AFF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0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Children’s Cancer Foundation, Inc.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Brenda West</cp:lastModifiedBy>
  <cp:revision>2</cp:revision>
  <cp:lastPrinted>2023-09-01T12:51:00Z</cp:lastPrinted>
  <dcterms:created xsi:type="dcterms:W3CDTF">2023-10-22T01:15:00Z</dcterms:created>
  <dcterms:modified xsi:type="dcterms:W3CDTF">2023-10-22T01:15:00Z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